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917" w:rsidRPr="001B0838" w:rsidRDefault="00EC4917" w:rsidP="001B0838">
      <w:pPr>
        <w:ind w:left="720"/>
        <w:jc w:val="right"/>
        <w:rPr>
          <w:sz w:val="24"/>
          <w:szCs w:val="24"/>
          <w:lang w:val="ru-RU"/>
        </w:rPr>
      </w:pPr>
      <w:r w:rsidRPr="001B0838">
        <w:rPr>
          <w:sz w:val="24"/>
          <w:szCs w:val="24"/>
          <w:lang w:val="ru-RU"/>
        </w:rPr>
        <w:t>Утверждено Советом ОО «БСА»</w:t>
      </w:r>
    </w:p>
    <w:p w:rsidR="00EC4917" w:rsidRPr="001B0838" w:rsidRDefault="00EC4917" w:rsidP="001B0838">
      <w:pPr>
        <w:ind w:left="720"/>
        <w:jc w:val="right"/>
        <w:rPr>
          <w:sz w:val="24"/>
          <w:szCs w:val="24"/>
          <w:lang w:val="ru-RU"/>
        </w:rPr>
      </w:pPr>
      <w:r w:rsidRPr="001B0838">
        <w:rPr>
          <w:sz w:val="24"/>
          <w:szCs w:val="24"/>
          <w:lang w:val="ru-RU"/>
        </w:rPr>
        <w:t>протокол №</w:t>
      </w:r>
      <w:r>
        <w:rPr>
          <w:sz w:val="24"/>
          <w:szCs w:val="24"/>
          <w:lang w:val="ru-RU"/>
        </w:rPr>
        <w:t>4</w:t>
      </w:r>
      <w:r w:rsidRPr="001B0838">
        <w:rPr>
          <w:sz w:val="24"/>
          <w:szCs w:val="24"/>
          <w:lang w:val="ru-RU"/>
        </w:rPr>
        <w:t xml:space="preserve">от </w:t>
      </w:r>
      <w:r>
        <w:rPr>
          <w:sz w:val="24"/>
          <w:szCs w:val="24"/>
          <w:lang w:val="ru-RU"/>
        </w:rPr>
        <w:t>19.03.2021г.</w:t>
      </w:r>
    </w:p>
    <w:p w:rsidR="00EC4917" w:rsidRPr="006C0E11" w:rsidRDefault="00EC4917" w:rsidP="009D5EB7">
      <w:pPr>
        <w:ind w:left="720"/>
        <w:jc w:val="center"/>
        <w:rPr>
          <w:b/>
          <w:szCs w:val="28"/>
        </w:rPr>
      </w:pPr>
      <w:r w:rsidRPr="006C0E11">
        <w:rPr>
          <w:b/>
          <w:szCs w:val="28"/>
        </w:rPr>
        <w:t xml:space="preserve">ОТЧЕТ </w:t>
      </w:r>
    </w:p>
    <w:p w:rsidR="00EC4917" w:rsidRPr="006C0E11" w:rsidRDefault="00EC4917" w:rsidP="009D5EB7">
      <w:pPr>
        <w:ind w:left="720"/>
        <w:jc w:val="center"/>
        <w:rPr>
          <w:b/>
          <w:szCs w:val="28"/>
          <w:lang w:val="ru-RU"/>
        </w:rPr>
      </w:pPr>
      <w:r w:rsidRPr="006C0E11">
        <w:rPr>
          <w:b/>
          <w:szCs w:val="28"/>
          <w:lang w:val="ru-RU"/>
        </w:rPr>
        <w:t xml:space="preserve">о мероприятиях ОО «БСА», проведенных </w:t>
      </w:r>
    </w:p>
    <w:p w:rsidR="00EC4917" w:rsidRPr="006C0E11" w:rsidRDefault="00EC4917" w:rsidP="009D5EB7">
      <w:pPr>
        <w:ind w:left="720"/>
        <w:jc w:val="center"/>
        <w:rPr>
          <w:b/>
          <w:szCs w:val="28"/>
          <w:lang w:val="ru-RU"/>
        </w:rPr>
      </w:pPr>
      <w:r w:rsidRPr="006C0E11">
        <w:rPr>
          <w:b/>
          <w:szCs w:val="28"/>
        </w:rPr>
        <w:t>за период с 01.01.20</w:t>
      </w:r>
      <w:r w:rsidRPr="006C0E11">
        <w:rPr>
          <w:b/>
          <w:szCs w:val="28"/>
          <w:lang w:val="ru-RU"/>
        </w:rPr>
        <w:t>20</w:t>
      </w:r>
      <w:r w:rsidRPr="006C0E11">
        <w:rPr>
          <w:b/>
          <w:szCs w:val="28"/>
        </w:rPr>
        <w:t xml:space="preserve">г. по </w:t>
      </w:r>
      <w:r w:rsidRPr="006C0E11">
        <w:rPr>
          <w:b/>
          <w:szCs w:val="28"/>
          <w:lang w:val="ru-RU"/>
        </w:rPr>
        <w:t>01</w:t>
      </w:r>
      <w:r w:rsidRPr="006C0E11">
        <w:rPr>
          <w:b/>
          <w:szCs w:val="28"/>
        </w:rPr>
        <w:t>.</w:t>
      </w:r>
      <w:r w:rsidRPr="006C0E11">
        <w:rPr>
          <w:b/>
          <w:szCs w:val="28"/>
          <w:lang w:val="ru-RU"/>
        </w:rPr>
        <w:t>01</w:t>
      </w:r>
      <w:r w:rsidRPr="006C0E11">
        <w:rPr>
          <w:b/>
          <w:szCs w:val="28"/>
        </w:rPr>
        <w:t>.20</w:t>
      </w:r>
      <w:r w:rsidRPr="006C0E11">
        <w:rPr>
          <w:b/>
          <w:szCs w:val="28"/>
          <w:lang w:val="ru-RU"/>
        </w:rPr>
        <w:t>21</w:t>
      </w:r>
      <w:r w:rsidRPr="006C0E11">
        <w:rPr>
          <w:b/>
          <w:szCs w:val="28"/>
        </w:rPr>
        <w:t>г.</w:t>
      </w:r>
    </w:p>
    <w:p w:rsidR="00EC4917" w:rsidRPr="006C0E11" w:rsidRDefault="00EC4917" w:rsidP="009D5EB7">
      <w:pPr>
        <w:ind w:left="720"/>
        <w:jc w:val="center"/>
        <w:rPr>
          <w:b/>
          <w:szCs w:val="28"/>
          <w:u w:val="single"/>
          <w:lang w:val="ru-RU"/>
        </w:rPr>
      </w:pPr>
      <w:r w:rsidRPr="006C0E11">
        <w:rPr>
          <w:b/>
          <w:szCs w:val="28"/>
          <w:u w:val="single"/>
          <w:lang w:val="ru-RU"/>
        </w:rPr>
        <w:t>Белорусскому союзу архитекторов – 85 лет</w:t>
      </w:r>
    </w:p>
    <w:p w:rsidR="00EC4917" w:rsidRPr="006C0E11" w:rsidRDefault="00EC4917" w:rsidP="009D5EB7">
      <w:pPr>
        <w:ind w:left="720"/>
        <w:jc w:val="center"/>
        <w:rPr>
          <w:b/>
          <w:szCs w:val="28"/>
          <w:u w:val="single"/>
          <w:lang w:val="ru-RU"/>
        </w:rPr>
      </w:pPr>
    </w:p>
    <w:p w:rsidR="00EC4917" w:rsidRPr="006C0E11" w:rsidRDefault="00EC4917" w:rsidP="00682412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 xml:space="preserve">Многие запланированные мероприятия отменены из-за </w:t>
      </w:r>
      <w:r w:rsidRPr="006C0E11">
        <w:rPr>
          <w:szCs w:val="28"/>
          <w:lang w:val="en-US"/>
        </w:rPr>
        <w:t>COVID</w:t>
      </w:r>
      <w:r w:rsidRPr="006C0E11">
        <w:rPr>
          <w:szCs w:val="28"/>
          <w:lang w:val="ru-RU"/>
        </w:rPr>
        <w:t>-19</w:t>
      </w:r>
    </w:p>
    <w:p w:rsidR="00EC4917" w:rsidRPr="006C0E11" w:rsidRDefault="00EC4917" w:rsidP="00C62A01">
      <w:pPr>
        <w:ind w:left="720"/>
        <w:jc w:val="center"/>
        <w:rPr>
          <w:b/>
          <w:szCs w:val="28"/>
        </w:rPr>
      </w:pPr>
      <w:smartTag w:uri="urn:schemas-microsoft-com:office:smarttags" w:element="place">
        <w:r w:rsidRPr="006C0E11">
          <w:rPr>
            <w:b/>
            <w:szCs w:val="28"/>
            <w:u w:val="single"/>
            <w:lang w:val="en-US"/>
          </w:rPr>
          <w:t>I</w:t>
        </w:r>
        <w:r w:rsidRPr="006C0E11">
          <w:rPr>
            <w:b/>
            <w:szCs w:val="28"/>
            <w:u w:val="single"/>
          </w:rPr>
          <w:t>.</w:t>
        </w:r>
      </w:smartTag>
      <w:r w:rsidRPr="006C0E11">
        <w:rPr>
          <w:b/>
          <w:szCs w:val="28"/>
          <w:u w:val="single"/>
        </w:rPr>
        <w:t xml:space="preserve"> </w:t>
      </w:r>
      <w:r w:rsidRPr="006C0E11">
        <w:rPr>
          <w:b/>
          <w:szCs w:val="28"/>
          <w:u w:val="single"/>
          <w:lang w:val="ru-RU"/>
        </w:rPr>
        <w:t>Работа с</w:t>
      </w:r>
      <w:r w:rsidRPr="006C0E11">
        <w:rPr>
          <w:b/>
          <w:szCs w:val="28"/>
          <w:u w:val="single"/>
        </w:rPr>
        <w:t>труктурны</w:t>
      </w:r>
      <w:r w:rsidRPr="006C0E11">
        <w:rPr>
          <w:b/>
          <w:szCs w:val="28"/>
          <w:u w:val="single"/>
          <w:lang w:val="ru-RU"/>
        </w:rPr>
        <w:t>х</w:t>
      </w:r>
      <w:r w:rsidRPr="006C0E11">
        <w:rPr>
          <w:b/>
          <w:szCs w:val="28"/>
          <w:u w:val="single"/>
        </w:rPr>
        <w:t xml:space="preserve"> подразделени</w:t>
      </w:r>
      <w:r w:rsidRPr="006C0E11">
        <w:rPr>
          <w:b/>
          <w:szCs w:val="28"/>
          <w:u w:val="single"/>
          <w:lang w:val="ru-RU"/>
        </w:rPr>
        <w:t>й</w:t>
      </w:r>
      <w:r w:rsidRPr="006C0E11">
        <w:rPr>
          <w:b/>
          <w:szCs w:val="28"/>
          <w:u w:val="single"/>
        </w:rPr>
        <w:t xml:space="preserve"> ОО «БСА»</w:t>
      </w:r>
    </w:p>
    <w:p w:rsidR="00EC4917" w:rsidRPr="006C0E11" w:rsidRDefault="00EC4917" w:rsidP="009D5EB7">
      <w:pPr>
        <w:ind w:left="720"/>
        <w:jc w:val="both"/>
        <w:rPr>
          <w:szCs w:val="28"/>
        </w:rPr>
      </w:pPr>
      <w:r w:rsidRPr="006C0E11">
        <w:rPr>
          <w:b/>
          <w:szCs w:val="28"/>
          <w:lang w:val="ru-RU"/>
        </w:rPr>
        <w:t>1</w:t>
      </w:r>
      <w:r w:rsidRPr="006C0E11">
        <w:rPr>
          <w:b/>
          <w:szCs w:val="28"/>
        </w:rPr>
        <w:t xml:space="preserve">.1  Заседания  Совета ОО «БСА» </w:t>
      </w:r>
      <w:r w:rsidRPr="006C0E11">
        <w:rPr>
          <w:b/>
          <w:szCs w:val="28"/>
          <w:lang w:val="ru-RU"/>
        </w:rPr>
        <w:t xml:space="preserve"> - (приложение 1)</w:t>
      </w:r>
      <w:r w:rsidRPr="006C0E11">
        <w:rPr>
          <w:b/>
          <w:szCs w:val="28"/>
        </w:rPr>
        <w:t xml:space="preserve"> 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Заседание № 1, 23.01.2020г.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Заседание № 2, 14.04.2020г.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Заседание № 3, 22.10.2020г. (посвящено 85-летию ОО «БСА»)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b/>
          <w:szCs w:val="28"/>
          <w:lang w:val="ru-RU"/>
        </w:rPr>
        <w:t>1</w:t>
      </w:r>
      <w:r w:rsidRPr="006C0E11">
        <w:rPr>
          <w:b/>
          <w:szCs w:val="28"/>
        </w:rPr>
        <w:t xml:space="preserve">.2  Заседания Правления  ОО «БСА» </w:t>
      </w:r>
      <w:r w:rsidRPr="006C0E11">
        <w:rPr>
          <w:b/>
          <w:szCs w:val="28"/>
          <w:lang w:val="ru-RU"/>
        </w:rPr>
        <w:t xml:space="preserve"> - (приложение 2)</w:t>
      </w:r>
    </w:p>
    <w:p w:rsidR="00EC4917" w:rsidRPr="006C0E11" w:rsidRDefault="00EC4917" w:rsidP="009D5EB7">
      <w:pPr>
        <w:ind w:left="720"/>
        <w:jc w:val="both"/>
        <w:rPr>
          <w:szCs w:val="28"/>
        </w:rPr>
      </w:pPr>
      <w:r w:rsidRPr="006C0E11">
        <w:rPr>
          <w:szCs w:val="28"/>
        </w:rPr>
        <w:t xml:space="preserve">Заседание № 1, </w:t>
      </w:r>
      <w:r w:rsidRPr="006C0E11">
        <w:rPr>
          <w:szCs w:val="28"/>
          <w:lang w:val="ru-RU"/>
        </w:rPr>
        <w:t>29</w:t>
      </w:r>
      <w:r w:rsidRPr="006C0E11">
        <w:rPr>
          <w:szCs w:val="28"/>
        </w:rPr>
        <w:t>.0</w:t>
      </w:r>
      <w:r w:rsidRPr="006C0E11">
        <w:rPr>
          <w:szCs w:val="28"/>
          <w:lang w:val="ru-RU"/>
        </w:rPr>
        <w:t>1</w:t>
      </w:r>
      <w:r w:rsidRPr="006C0E11">
        <w:rPr>
          <w:szCs w:val="28"/>
        </w:rPr>
        <w:t>.20</w:t>
      </w:r>
      <w:r w:rsidRPr="006C0E11">
        <w:rPr>
          <w:szCs w:val="28"/>
          <w:lang w:val="ru-RU"/>
        </w:rPr>
        <w:t>20</w:t>
      </w:r>
      <w:r w:rsidRPr="006C0E11">
        <w:rPr>
          <w:szCs w:val="28"/>
        </w:rPr>
        <w:t xml:space="preserve">г. </w:t>
      </w:r>
    </w:p>
    <w:p w:rsidR="00EC4917" w:rsidRPr="006C0E11" w:rsidRDefault="00EC4917" w:rsidP="009D5EB7">
      <w:pPr>
        <w:ind w:left="720"/>
        <w:jc w:val="both"/>
        <w:rPr>
          <w:szCs w:val="28"/>
        </w:rPr>
      </w:pPr>
      <w:r w:rsidRPr="006C0E11">
        <w:rPr>
          <w:szCs w:val="28"/>
        </w:rPr>
        <w:t xml:space="preserve">Заседание № 2, </w:t>
      </w:r>
      <w:r w:rsidRPr="006C0E11">
        <w:rPr>
          <w:szCs w:val="28"/>
          <w:lang w:val="ru-RU"/>
        </w:rPr>
        <w:t>05</w:t>
      </w:r>
      <w:r w:rsidRPr="006C0E11">
        <w:rPr>
          <w:szCs w:val="28"/>
        </w:rPr>
        <w:t>.0</w:t>
      </w:r>
      <w:r w:rsidRPr="006C0E11">
        <w:rPr>
          <w:szCs w:val="28"/>
          <w:lang w:val="ru-RU"/>
        </w:rPr>
        <w:t>2</w:t>
      </w:r>
      <w:r w:rsidRPr="006C0E11">
        <w:rPr>
          <w:szCs w:val="28"/>
        </w:rPr>
        <w:t>.20</w:t>
      </w:r>
      <w:r w:rsidRPr="006C0E11">
        <w:rPr>
          <w:szCs w:val="28"/>
          <w:lang w:val="ru-RU"/>
        </w:rPr>
        <w:t>20</w:t>
      </w:r>
      <w:r w:rsidRPr="006C0E11">
        <w:rPr>
          <w:szCs w:val="28"/>
        </w:rPr>
        <w:t>г.</w:t>
      </w:r>
    </w:p>
    <w:p w:rsidR="00EC4917" w:rsidRPr="006C0E11" w:rsidRDefault="00EC4917" w:rsidP="009D5EB7">
      <w:pPr>
        <w:ind w:left="720"/>
        <w:jc w:val="both"/>
        <w:rPr>
          <w:szCs w:val="28"/>
        </w:rPr>
      </w:pPr>
      <w:r w:rsidRPr="006C0E11">
        <w:rPr>
          <w:szCs w:val="28"/>
        </w:rPr>
        <w:t xml:space="preserve">Заседание № 3, </w:t>
      </w:r>
      <w:r w:rsidRPr="006C0E11">
        <w:rPr>
          <w:szCs w:val="28"/>
          <w:lang w:val="ru-RU"/>
        </w:rPr>
        <w:t>11</w:t>
      </w:r>
      <w:r w:rsidRPr="006C0E11">
        <w:rPr>
          <w:szCs w:val="28"/>
        </w:rPr>
        <w:t>.0</w:t>
      </w:r>
      <w:r w:rsidRPr="006C0E11">
        <w:rPr>
          <w:szCs w:val="28"/>
          <w:lang w:val="ru-RU"/>
        </w:rPr>
        <w:t>3</w:t>
      </w:r>
      <w:r w:rsidRPr="006C0E11">
        <w:rPr>
          <w:szCs w:val="28"/>
        </w:rPr>
        <w:t>.20</w:t>
      </w:r>
      <w:r w:rsidRPr="006C0E11">
        <w:rPr>
          <w:szCs w:val="28"/>
          <w:lang w:val="ru-RU"/>
        </w:rPr>
        <w:t>20</w:t>
      </w:r>
      <w:r w:rsidRPr="006C0E11">
        <w:rPr>
          <w:szCs w:val="28"/>
        </w:rPr>
        <w:t>г.</w:t>
      </w:r>
    </w:p>
    <w:p w:rsidR="00EC4917" w:rsidRPr="006C0E11" w:rsidRDefault="00EC4917" w:rsidP="009D5EB7">
      <w:pPr>
        <w:ind w:left="720"/>
        <w:jc w:val="both"/>
        <w:rPr>
          <w:szCs w:val="28"/>
        </w:rPr>
      </w:pPr>
      <w:r w:rsidRPr="006C0E11">
        <w:rPr>
          <w:szCs w:val="28"/>
        </w:rPr>
        <w:t xml:space="preserve">Заседание № 4, </w:t>
      </w:r>
      <w:r w:rsidRPr="006C0E11">
        <w:rPr>
          <w:szCs w:val="28"/>
          <w:lang w:val="ru-RU"/>
        </w:rPr>
        <w:t>01</w:t>
      </w:r>
      <w:r w:rsidRPr="006C0E11">
        <w:rPr>
          <w:szCs w:val="28"/>
        </w:rPr>
        <w:t>.0</w:t>
      </w:r>
      <w:r w:rsidRPr="006C0E11">
        <w:rPr>
          <w:szCs w:val="28"/>
          <w:lang w:val="ru-RU"/>
        </w:rPr>
        <w:t>7</w:t>
      </w:r>
      <w:r w:rsidRPr="006C0E11">
        <w:rPr>
          <w:szCs w:val="28"/>
        </w:rPr>
        <w:t>.20</w:t>
      </w:r>
      <w:r w:rsidRPr="006C0E11">
        <w:rPr>
          <w:szCs w:val="28"/>
          <w:lang w:val="ru-RU"/>
        </w:rPr>
        <w:t>20</w:t>
      </w:r>
      <w:r w:rsidRPr="006C0E11">
        <w:rPr>
          <w:szCs w:val="28"/>
        </w:rPr>
        <w:t>г.</w:t>
      </w:r>
    </w:p>
    <w:p w:rsidR="00EC4917" w:rsidRPr="006C0E11" w:rsidRDefault="00EC4917" w:rsidP="009D5EB7">
      <w:pPr>
        <w:ind w:left="720"/>
        <w:jc w:val="both"/>
        <w:rPr>
          <w:szCs w:val="28"/>
        </w:rPr>
      </w:pPr>
      <w:r w:rsidRPr="006C0E11">
        <w:rPr>
          <w:szCs w:val="28"/>
        </w:rPr>
        <w:t xml:space="preserve">Заседание № 5, </w:t>
      </w:r>
      <w:r w:rsidRPr="006C0E11">
        <w:rPr>
          <w:szCs w:val="28"/>
          <w:lang w:val="ru-RU"/>
        </w:rPr>
        <w:t>02</w:t>
      </w:r>
      <w:r w:rsidRPr="006C0E11">
        <w:rPr>
          <w:szCs w:val="28"/>
        </w:rPr>
        <w:t>.0</w:t>
      </w:r>
      <w:r w:rsidRPr="006C0E11">
        <w:rPr>
          <w:szCs w:val="28"/>
          <w:lang w:val="ru-RU"/>
        </w:rPr>
        <w:t>9</w:t>
      </w:r>
      <w:r w:rsidRPr="006C0E11">
        <w:rPr>
          <w:szCs w:val="28"/>
        </w:rPr>
        <w:t>.20</w:t>
      </w:r>
      <w:r w:rsidRPr="006C0E11">
        <w:rPr>
          <w:szCs w:val="28"/>
          <w:lang w:val="ru-RU"/>
        </w:rPr>
        <w:t>20</w:t>
      </w:r>
      <w:r w:rsidRPr="006C0E11">
        <w:rPr>
          <w:szCs w:val="28"/>
        </w:rPr>
        <w:t>г.</w:t>
      </w:r>
    </w:p>
    <w:p w:rsidR="00EC4917" w:rsidRPr="006C0E11" w:rsidRDefault="00EC4917" w:rsidP="009D5EB7">
      <w:pPr>
        <w:ind w:left="720"/>
        <w:jc w:val="both"/>
        <w:rPr>
          <w:szCs w:val="28"/>
        </w:rPr>
      </w:pPr>
      <w:r w:rsidRPr="006C0E11">
        <w:rPr>
          <w:szCs w:val="28"/>
        </w:rPr>
        <w:t xml:space="preserve">Заседание № 6, </w:t>
      </w:r>
      <w:r w:rsidRPr="006C0E11">
        <w:rPr>
          <w:szCs w:val="28"/>
          <w:lang w:val="ru-RU"/>
        </w:rPr>
        <w:t>20</w:t>
      </w:r>
      <w:r w:rsidRPr="006C0E11">
        <w:rPr>
          <w:szCs w:val="28"/>
        </w:rPr>
        <w:t>.</w:t>
      </w:r>
      <w:r w:rsidRPr="006C0E11">
        <w:rPr>
          <w:szCs w:val="28"/>
          <w:lang w:val="ru-RU"/>
        </w:rPr>
        <w:t>10</w:t>
      </w:r>
      <w:r w:rsidRPr="006C0E11">
        <w:rPr>
          <w:szCs w:val="28"/>
        </w:rPr>
        <w:t>.20</w:t>
      </w:r>
      <w:r w:rsidRPr="006C0E11">
        <w:rPr>
          <w:szCs w:val="28"/>
          <w:lang w:val="ru-RU"/>
        </w:rPr>
        <w:t>20</w:t>
      </w:r>
      <w:r w:rsidRPr="006C0E11">
        <w:rPr>
          <w:szCs w:val="28"/>
        </w:rPr>
        <w:t>г.</w:t>
      </w:r>
    </w:p>
    <w:p w:rsidR="00EC4917" w:rsidRPr="006C0E11" w:rsidRDefault="00EC4917" w:rsidP="00883CC9">
      <w:pPr>
        <w:ind w:left="720" w:right="-104"/>
        <w:jc w:val="center"/>
        <w:rPr>
          <w:b/>
          <w:bCs/>
          <w:iCs w:val="0"/>
          <w:color w:val="0D0615"/>
          <w:szCs w:val="28"/>
          <w:lang w:val="ru-RU"/>
        </w:rPr>
      </w:pPr>
      <w:r w:rsidRPr="006C0E11">
        <w:rPr>
          <w:b/>
          <w:szCs w:val="28"/>
        </w:rPr>
        <w:t>За отчетный период с 01.01.20</w:t>
      </w:r>
      <w:r w:rsidRPr="006C0E11">
        <w:rPr>
          <w:b/>
          <w:szCs w:val="28"/>
          <w:lang w:val="ru-RU"/>
        </w:rPr>
        <w:t>20</w:t>
      </w:r>
      <w:r w:rsidRPr="006C0E11">
        <w:rPr>
          <w:b/>
          <w:szCs w:val="28"/>
        </w:rPr>
        <w:t xml:space="preserve">г. по </w:t>
      </w:r>
      <w:r w:rsidRPr="006C0E11">
        <w:rPr>
          <w:b/>
          <w:szCs w:val="28"/>
          <w:lang w:val="ru-RU"/>
        </w:rPr>
        <w:t>31</w:t>
      </w:r>
      <w:r w:rsidRPr="006C0E11">
        <w:rPr>
          <w:b/>
          <w:szCs w:val="28"/>
        </w:rPr>
        <w:t>.</w:t>
      </w:r>
      <w:r w:rsidRPr="006C0E11">
        <w:rPr>
          <w:b/>
          <w:szCs w:val="28"/>
          <w:lang w:val="ru-RU"/>
        </w:rPr>
        <w:t>12</w:t>
      </w:r>
      <w:r w:rsidRPr="006C0E11">
        <w:rPr>
          <w:b/>
          <w:szCs w:val="28"/>
        </w:rPr>
        <w:t>.20</w:t>
      </w:r>
      <w:r w:rsidRPr="006C0E11">
        <w:rPr>
          <w:b/>
          <w:szCs w:val="28"/>
          <w:lang w:val="ru-RU"/>
        </w:rPr>
        <w:t>20</w:t>
      </w:r>
      <w:r w:rsidRPr="006C0E11">
        <w:rPr>
          <w:b/>
          <w:szCs w:val="28"/>
        </w:rPr>
        <w:t>г. работали следующие:</w:t>
      </w:r>
      <w:r w:rsidRPr="006C0E11">
        <w:rPr>
          <w:b/>
          <w:bCs/>
          <w:iCs w:val="0"/>
          <w:color w:val="0D0615"/>
          <w:szCs w:val="28"/>
          <w:lang w:val="ru-RU"/>
        </w:rPr>
        <w:t xml:space="preserve"> </w:t>
      </w:r>
    </w:p>
    <w:p w:rsidR="00EC4917" w:rsidRPr="006C0E11" w:rsidRDefault="00EC4917" w:rsidP="00883CC9">
      <w:pPr>
        <w:ind w:left="720"/>
        <w:jc w:val="both"/>
        <w:rPr>
          <w:b/>
          <w:szCs w:val="28"/>
        </w:rPr>
      </w:pPr>
      <w:r w:rsidRPr="006C0E11">
        <w:rPr>
          <w:b/>
          <w:szCs w:val="28"/>
        </w:rPr>
        <w:t>Секции:</w:t>
      </w:r>
    </w:p>
    <w:p w:rsidR="00EC4917" w:rsidRPr="006C0E11" w:rsidRDefault="00EC4917" w:rsidP="00883CC9">
      <w:pPr>
        <w:ind w:left="720"/>
        <w:jc w:val="both"/>
        <w:rPr>
          <w:szCs w:val="28"/>
          <w:lang w:val="ru-RU"/>
        </w:rPr>
      </w:pPr>
      <w:r w:rsidRPr="006C0E11">
        <w:rPr>
          <w:szCs w:val="28"/>
        </w:rPr>
        <w:t xml:space="preserve">- Градостроительство, </w:t>
      </w:r>
      <w:r w:rsidRPr="006C0E11">
        <w:rPr>
          <w:szCs w:val="28"/>
          <w:lang w:val="ru-RU"/>
        </w:rPr>
        <w:t xml:space="preserve">председатель - </w:t>
      </w:r>
      <w:r w:rsidRPr="006C0E11">
        <w:rPr>
          <w:szCs w:val="28"/>
        </w:rPr>
        <w:t>Акентьев А.Г</w:t>
      </w:r>
      <w:r w:rsidRPr="006C0E11">
        <w:rPr>
          <w:szCs w:val="28"/>
          <w:lang w:val="ru-RU"/>
        </w:rPr>
        <w:t>. – член Совета ОО «БСА»;</w:t>
      </w:r>
    </w:p>
    <w:p w:rsidR="00EC4917" w:rsidRPr="006C0E11" w:rsidRDefault="00EC4917" w:rsidP="00883CC9">
      <w:pPr>
        <w:ind w:left="720"/>
        <w:jc w:val="both"/>
        <w:rPr>
          <w:szCs w:val="28"/>
          <w:lang w:val="ru-RU"/>
        </w:rPr>
      </w:pPr>
      <w:r w:rsidRPr="006C0E11">
        <w:rPr>
          <w:szCs w:val="28"/>
        </w:rPr>
        <w:t xml:space="preserve">- Общественные здания, </w:t>
      </w:r>
      <w:r w:rsidRPr="006C0E11">
        <w:rPr>
          <w:szCs w:val="28"/>
          <w:lang w:val="ru-RU"/>
        </w:rPr>
        <w:t xml:space="preserve">председатель - </w:t>
      </w:r>
      <w:r w:rsidRPr="006C0E11">
        <w:rPr>
          <w:szCs w:val="28"/>
        </w:rPr>
        <w:t>Крамаренко В.В</w:t>
      </w:r>
      <w:r w:rsidRPr="006C0E11">
        <w:rPr>
          <w:b/>
          <w:szCs w:val="28"/>
        </w:rPr>
        <w:t>.</w:t>
      </w:r>
      <w:r w:rsidRPr="006C0E11">
        <w:rPr>
          <w:b/>
          <w:szCs w:val="28"/>
          <w:lang w:val="ru-RU"/>
        </w:rPr>
        <w:t xml:space="preserve"> </w:t>
      </w:r>
      <w:r w:rsidRPr="006C0E11">
        <w:rPr>
          <w:szCs w:val="28"/>
          <w:lang w:val="ru-RU"/>
        </w:rPr>
        <w:t>– член Совета ОО «БСА» ;</w:t>
      </w:r>
    </w:p>
    <w:p w:rsidR="00EC4917" w:rsidRPr="006C0E11" w:rsidRDefault="00EC4917" w:rsidP="00883CC9">
      <w:pPr>
        <w:ind w:left="720"/>
        <w:jc w:val="both"/>
        <w:rPr>
          <w:szCs w:val="28"/>
        </w:rPr>
      </w:pPr>
      <w:r w:rsidRPr="006C0E11">
        <w:rPr>
          <w:szCs w:val="28"/>
        </w:rPr>
        <w:t>- Промышленные здания,</w:t>
      </w:r>
      <w:r w:rsidRPr="006C0E11">
        <w:rPr>
          <w:szCs w:val="28"/>
          <w:lang w:val="ru-RU"/>
        </w:rPr>
        <w:t xml:space="preserve"> председатель - </w:t>
      </w:r>
      <w:r w:rsidRPr="006C0E11">
        <w:rPr>
          <w:szCs w:val="28"/>
        </w:rPr>
        <w:t>Морозова Е.Б.</w:t>
      </w:r>
      <w:r w:rsidRPr="006C0E11">
        <w:rPr>
          <w:b/>
          <w:szCs w:val="28"/>
        </w:rPr>
        <w:t>;</w:t>
      </w:r>
    </w:p>
    <w:p w:rsidR="00EC4917" w:rsidRPr="006C0E11" w:rsidRDefault="00EC4917" w:rsidP="00883CC9">
      <w:pPr>
        <w:ind w:left="720"/>
        <w:jc w:val="both"/>
        <w:rPr>
          <w:szCs w:val="28"/>
          <w:lang w:val="ru-RU"/>
        </w:rPr>
      </w:pPr>
      <w:r w:rsidRPr="006C0E11">
        <w:rPr>
          <w:szCs w:val="28"/>
        </w:rPr>
        <w:t>- Реставрация, реконструкция, сохранение историко-культурного наследия,</w:t>
      </w:r>
      <w:r w:rsidRPr="006C0E11">
        <w:rPr>
          <w:szCs w:val="28"/>
          <w:lang w:val="ru-RU"/>
        </w:rPr>
        <w:t xml:space="preserve"> председатель - </w:t>
      </w:r>
      <w:r w:rsidRPr="006C0E11">
        <w:rPr>
          <w:szCs w:val="28"/>
        </w:rPr>
        <w:t>Морозов В.Ф.</w:t>
      </w:r>
      <w:r w:rsidRPr="006C0E11">
        <w:rPr>
          <w:b/>
          <w:szCs w:val="28"/>
          <w:lang w:val="ru-RU"/>
        </w:rPr>
        <w:t>;</w:t>
      </w:r>
    </w:p>
    <w:p w:rsidR="00EC4917" w:rsidRPr="006C0E11" w:rsidRDefault="00EC4917" w:rsidP="00883CC9">
      <w:pPr>
        <w:ind w:left="720"/>
        <w:jc w:val="both"/>
        <w:rPr>
          <w:szCs w:val="28"/>
        </w:rPr>
      </w:pPr>
      <w:r w:rsidRPr="006C0E11">
        <w:rPr>
          <w:szCs w:val="28"/>
        </w:rPr>
        <w:t xml:space="preserve">- Интерьеры, дизайн, средовая визуализация, </w:t>
      </w:r>
      <w:r w:rsidRPr="006C0E11">
        <w:rPr>
          <w:szCs w:val="28"/>
          <w:lang w:val="ru-RU"/>
        </w:rPr>
        <w:t>председатель –</w:t>
      </w:r>
      <w:r w:rsidRPr="006C0E11">
        <w:rPr>
          <w:szCs w:val="28"/>
        </w:rPr>
        <w:t>Трусов А.Г.</w:t>
      </w:r>
      <w:r w:rsidRPr="006C0E11">
        <w:rPr>
          <w:szCs w:val="28"/>
          <w:lang w:val="ru-RU"/>
        </w:rPr>
        <w:t xml:space="preserve"> – член Совета ОО «БСА»</w:t>
      </w:r>
      <w:r w:rsidRPr="006C0E11">
        <w:rPr>
          <w:szCs w:val="28"/>
        </w:rPr>
        <w:t>;</w:t>
      </w:r>
    </w:p>
    <w:p w:rsidR="00EC4917" w:rsidRPr="006C0E11" w:rsidRDefault="00EC4917" w:rsidP="00883CC9">
      <w:pPr>
        <w:ind w:left="720"/>
        <w:jc w:val="both"/>
        <w:rPr>
          <w:b/>
          <w:szCs w:val="28"/>
          <w:lang w:val="ru-RU"/>
        </w:rPr>
      </w:pPr>
      <w:r w:rsidRPr="006C0E11">
        <w:rPr>
          <w:szCs w:val="28"/>
        </w:rPr>
        <w:t xml:space="preserve">- Ландшафтной архитектуры, </w:t>
      </w:r>
      <w:r w:rsidRPr="006C0E11">
        <w:rPr>
          <w:szCs w:val="28"/>
          <w:lang w:val="ru-RU"/>
        </w:rPr>
        <w:t xml:space="preserve">председатель – председатель - </w:t>
      </w:r>
      <w:r w:rsidRPr="006C0E11">
        <w:rPr>
          <w:szCs w:val="28"/>
        </w:rPr>
        <w:t>Аксенова А.А</w:t>
      </w:r>
      <w:r w:rsidRPr="006C0E11">
        <w:rPr>
          <w:b/>
          <w:szCs w:val="28"/>
        </w:rPr>
        <w:t>.</w:t>
      </w:r>
      <w:r w:rsidRPr="006C0E11">
        <w:rPr>
          <w:b/>
          <w:szCs w:val="28"/>
          <w:lang w:val="ru-RU"/>
        </w:rPr>
        <w:t xml:space="preserve"> </w:t>
      </w:r>
    </w:p>
    <w:p w:rsidR="00EC4917" w:rsidRPr="006C0E11" w:rsidRDefault="00EC4917" w:rsidP="00883CC9">
      <w:pPr>
        <w:ind w:left="720"/>
        <w:jc w:val="both"/>
        <w:rPr>
          <w:b/>
          <w:szCs w:val="28"/>
        </w:rPr>
      </w:pPr>
      <w:r w:rsidRPr="006C0E11">
        <w:rPr>
          <w:b/>
          <w:szCs w:val="28"/>
        </w:rPr>
        <w:t>Комиссии:</w:t>
      </w:r>
    </w:p>
    <w:p w:rsidR="00EC4917" w:rsidRPr="006C0E11" w:rsidRDefault="00EC4917" w:rsidP="00883CC9">
      <w:pPr>
        <w:ind w:left="720"/>
        <w:jc w:val="both"/>
        <w:rPr>
          <w:szCs w:val="28"/>
          <w:lang w:val="ru-RU"/>
        </w:rPr>
      </w:pPr>
      <w:r w:rsidRPr="006C0E11">
        <w:rPr>
          <w:szCs w:val="28"/>
        </w:rPr>
        <w:t>- по архитектурной науке и образованию,</w:t>
      </w:r>
      <w:r w:rsidRPr="006C0E11">
        <w:rPr>
          <w:szCs w:val="28"/>
          <w:lang w:val="ru-RU"/>
        </w:rPr>
        <w:t xml:space="preserve"> председатель -                              </w:t>
      </w:r>
      <w:r w:rsidRPr="006C0E11">
        <w:rPr>
          <w:szCs w:val="28"/>
        </w:rPr>
        <w:t>Сардаров А.С.</w:t>
      </w:r>
      <w:r w:rsidRPr="006C0E11">
        <w:rPr>
          <w:szCs w:val="28"/>
          <w:lang w:val="ru-RU"/>
        </w:rPr>
        <w:t xml:space="preserve"> – член Правления и Совета ОО «БСА»;</w:t>
      </w:r>
    </w:p>
    <w:p w:rsidR="00EC4917" w:rsidRPr="006C0E11" w:rsidRDefault="00EC4917" w:rsidP="00883CC9">
      <w:pPr>
        <w:ind w:left="720" w:right="-104"/>
        <w:jc w:val="both"/>
        <w:rPr>
          <w:szCs w:val="28"/>
        </w:rPr>
      </w:pPr>
      <w:r w:rsidRPr="006C0E11">
        <w:rPr>
          <w:szCs w:val="28"/>
        </w:rPr>
        <w:t xml:space="preserve">- по приему </w:t>
      </w:r>
      <w:r w:rsidRPr="006C0E11">
        <w:rPr>
          <w:szCs w:val="28"/>
          <w:lang w:val="ru-RU"/>
        </w:rPr>
        <w:t>и исключению из</w:t>
      </w:r>
      <w:r w:rsidRPr="006C0E11">
        <w:rPr>
          <w:szCs w:val="28"/>
        </w:rPr>
        <w:t xml:space="preserve"> БСА, </w:t>
      </w:r>
      <w:r w:rsidRPr="006C0E11">
        <w:rPr>
          <w:szCs w:val="28"/>
          <w:lang w:val="ru-RU"/>
        </w:rPr>
        <w:t xml:space="preserve">председатель - </w:t>
      </w:r>
      <w:r w:rsidRPr="006C0E11">
        <w:rPr>
          <w:szCs w:val="28"/>
        </w:rPr>
        <w:t>Градов Ю.М</w:t>
      </w:r>
      <w:r w:rsidRPr="006C0E11">
        <w:rPr>
          <w:b/>
          <w:szCs w:val="28"/>
        </w:rPr>
        <w:t>.</w:t>
      </w:r>
      <w:r w:rsidRPr="006C0E11">
        <w:rPr>
          <w:b/>
          <w:szCs w:val="28"/>
          <w:lang w:val="ru-RU"/>
        </w:rPr>
        <w:t xml:space="preserve"> </w:t>
      </w:r>
      <w:r w:rsidRPr="006C0E11">
        <w:rPr>
          <w:szCs w:val="28"/>
          <w:lang w:val="ru-RU"/>
        </w:rPr>
        <w:t xml:space="preserve">– член Совета ОО «БСА» (принято в члены ОО «БСА» </w:t>
      </w:r>
      <w:r w:rsidRPr="006C0E11">
        <w:rPr>
          <w:b/>
          <w:szCs w:val="28"/>
          <w:lang w:val="ru-RU"/>
        </w:rPr>
        <w:t>15 архитекторов</w:t>
      </w:r>
      <w:r w:rsidRPr="006C0E11">
        <w:rPr>
          <w:szCs w:val="28"/>
          <w:lang w:val="ru-RU"/>
        </w:rPr>
        <w:t>)</w:t>
      </w:r>
      <w:r w:rsidRPr="006C0E11">
        <w:rPr>
          <w:szCs w:val="28"/>
        </w:rPr>
        <w:t>;</w:t>
      </w:r>
    </w:p>
    <w:p w:rsidR="00EC4917" w:rsidRPr="006C0E11" w:rsidRDefault="00EC4917" w:rsidP="00883CC9">
      <w:pPr>
        <w:ind w:left="720"/>
        <w:jc w:val="both"/>
        <w:rPr>
          <w:szCs w:val="28"/>
        </w:rPr>
      </w:pPr>
      <w:r w:rsidRPr="006C0E11">
        <w:rPr>
          <w:szCs w:val="28"/>
        </w:rPr>
        <w:t xml:space="preserve">- по нормативной деятельности и законодательной инициативе, </w:t>
      </w:r>
      <w:r w:rsidRPr="006C0E11">
        <w:rPr>
          <w:szCs w:val="28"/>
          <w:lang w:val="ru-RU"/>
        </w:rPr>
        <w:t xml:space="preserve">председатель </w:t>
      </w:r>
      <w:r w:rsidRPr="006C0E11">
        <w:rPr>
          <w:szCs w:val="28"/>
        </w:rPr>
        <w:t>Тельцов А.П.</w:t>
      </w:r>
      <w:r w:rsidRPr="006C0E11">
        <w:rPr>
          <w:szCs w:val="28"/>
          <w:lang w:val="ru-RU"/>
        </w:rPr>
        <w:t xml:space="preserve"> – член Правления и Совета ОО «БСА» (постоянная работа с государственными организациями в течение года)</w:t>
      </w:r>
      <w:r w:rsidRPr="006C0E11">
        <w:rPr>
          <w:szCs w:val="28"/>
        </w:rPr>
        <w:t>;</w:t>
      </w:r>
    </w:p>
    <w:p w:rsidR="00EC4917" w:rsidRPr="006C0E11" w:rsidRDefault="00EC4917" w:rsidP="00883CC9">
      <w:pPr>
        <w:ind w:left="720"/>
        <w:jc w:val="both"/>
        <w:rPr>
          <w:b/>
          <w:szCs w:val="28"/>
        </w:rPr>
      </w:pPr>
      <w:r w:rsidRPr="006C0E11">
        <w:rPr>
          <w:szCs w:val="28"/>
        </w:rPr>
        <w:t>- «Архпросвет»,</w:t>
      </w:r>
      <w:r w:rsidRPr="006C0E11">
        <w:rPr>
          <w:szCs w:val="28"/>
          <w:lang w:val="ru-RU"/>
        </w:rPr>
        <w:t xml:space="preserve"> председатель - </w:t>
      </w:r>
      <w:r w:rsidRPr="006C0E11">
        <w:rPr>
          <w:szCs w:val="28"/>
        </w:rPr>
        <w:t>Кухаренко В.А</w:t>
      </w:r>
      <w:r w:rsidRPr="006C0E11">
        <w:rPr>
          <w:szCs w:val="28"/>
          <w:lang w:val="ru-RU"/>
        </w:rPr>
        <w:t xml:space="preserve">. – </w:t>
      </w:r>
      <w:r>
        <w:rPr>
          <w:szCs w:val="28"/>
          <w:lang w:val="ru-RU"/>
        </w:rPr>
        <w:t>член</w:t>
      </w:r>
      <w:r w:rsidRPr="006C0E11">
        <w:rPr>
          <w:szCs w:val="28"/>
          <w:lang w:val="ru-RU"/>
        </w:rPr>
        <w:t xml:space="preserve"> Ревизионной комиссии ОО «БСА»</w:t>
      </w:r>
      <w:r w:rsidRPr="006C0E11">
        <w:rPr>
          <w:b/>
          <w:szCs w:val="28"/>
        </w:rPr>
        <w:t>;</w:t>
      </w:r>
    </w:p>
    <w:p w:rsidR="00EC4917" w:rsidRPr="006C0E11" w:rsidRDefault="00EC4917" w:rsidP="00A7615A">
      <w:pPr>
        <w:ind w:left="720"/>
        <w:jc w:val="both"/>
        <w:rPr>
          <w:szCs w:val="28"/>
          <w:lang w:val="ru-RU"/>
        </w:rPr>
      </w:pPr>
      <w:r w:rsidRPr="006C0E11">
        <w:rPr>
          <w:szCs w:val="28"/>
        </w:rPr>
        <w:t xml:space="preserve">- по </w:t>
      </w:r>
      <w:r w:rsidRPr="006C0E11">
        <w:rPr>
          <w:szCs w:val="28"/>
          <w:lang w:val="ru-RU"/>
        </w:rPr>
        <w:t>координации</w:t>
      </w:r>
      <w:r w:rsidRPr="006C0E11">
        <w:rPr>
          <w:szCs w:val="28"/>
        </w:rPr>
        <w:t xml:space="preserve"> международной деятельности, </w:t>
      </w:r>
      <w:r w:rsidRPr="006C0E11">
        <w:rPr>
          <w:szCs w:val="28"/>
          <w:lang w:val="ru-RU"/>
        </w:rPr>
        <w:t xml:space="preserve">председатель - </w:t>
      </w:r>
      <w:r w:rsidRPr="006C0E11">
        <w:rPr>
          <w:szCs w:val="28"/>
        </w:rPr>
        <w:t>Соколов Д.В.</w:t>
      </w:r>
      <w:r w:rsidRPr="006C0E11">
        <w:rPr>
          <w:szCs w:val="28"/>
          <w:lang w:val="ru-RU"/>
        </w:rPr>
        <w:t xml:space="preserve"> – член Правления и Совета ОО «БСА» (переводы и переписка с МСА);</w:t>
      </w:r>
    </w:p>
    <w:p w:rsidR="00EC4917" w:rsidRPr="006C0E11" w:rsidRDefault="00EC4917" w:rsidP="00883CC9">
      <w:pPr>
        <w:ind w:left="720"/>
        <w:jc w:val="both"/>
        <w:rPr>
          <w:szCs w:val="28"/>
        </w:rPr>
      </w:pPr>
      <w:r w:rsidRPr="006C0E11">
        <w:rPr>
          <w:szCs w:val="28"/>
        </w:rPr>
        <w:t xml:space="preserve">- по взаимодействию с Ассоциаций проектных организаций, </w:t>
      </w:r>
      <w:r w:rsidRPr="006C0E11">
        <w:rPr>
          <w:szCs w:val="28"/>
          <w:lang w:val="ru-RU"/>
        </w:rPr>
        <w:t xml:space="preserve">председатель - </w:t>
      </w:r>
      <w:r w:rsidRPr="006C0E11">
        <w:rPr>
          <w:szCs w:val="28"/>
        </w:rPr>
        <w:t>Петров А.Н.</w:t>
      </w:r>
      <w:r w:rsidRPr="006C0E11">
        <w:rPr>
          <w:szCs w:val="28"/>
          <w:lang w:val="ru-RU"/>
        </w:rPr>
        <w:t xml:space="preserve"> – член Правления и Совета ОО «БСА»;</w:t>
      </w:r>
    </w:p>
    <w:p w:rsidR="00EC4917" w:rsidRPr="006C0E11" w:rsidRDefault="00EC4917" w:rsidP="00883CC9">
      <w:pPr>
        <w:ind w:left="720"/>
        <w:jc w:val="both"/>
        <w:rPr>
          <w:szCs w:val="28"/>
        </w:rPr>
      </w:pPr>
      <w:r w:rsidRPr="006C0E11">
        <w:rPr>
          <w:szCs w:val="28"/>
        </w:rPr>
        <w:t xml:space="preserve">- по взаимодействию с </w:t>
      </w:r>
      <w:r w:rsidRPr="006C0E11">
        <w:rPr>
          <w:szCs w:val="28"/>
          <w:lang w:val="ru-RU"/>
        </w:rPr>
        <w:t>Международной Академией Архитектуры (отделение в Москве)</w:t>
      </w:r>
      <w:r w:rsidRPr="006C0E11">
        <w:rPr>
          <w:szCs w:val="28"/>
        </w:rPr>
        <w:t xml:space="preserve">, </w:t>
      </w:r>
      <w:r w:rsidRPr="006C0E11">
        <w:rPr>
          <w:szCs w:val="28"/>
          <w:lang w:val="ru-RU"/>
        </w:rPr>
        <w:t xml:space="preserve">Белорусской </w:t>
      </w:r>
      <w:r w:rsidRPr="006C0E11">
        <w:rPr>
          <w:szCs w:val="28"/>
        </w:rPr>
        <w:t>Конфедерацией творческих союзов и другими творческими союзами,</w:t>
      </w:r>
      <w:r w:rsidRPr="006C0E11">
        <w:rPr>
          <w:szCs w:val="28"/>
          <w:lang w:val="ru-RU"/>
        </w:rPr>
        <w:t xml:space="preserve"> председатель - </w:t>
      </w:r>
      <w:r w:rsidRPr="006C0E11">
        <w:rPr>
          <w:szCs w:val="28"/>
        </w:rPr>
        <w:t>Мамлин Ю.Е.</w:t>
      </w:r>
      <w:r w:rsidRPr="006C0E11">
        <w:rPr>
          <w:szCs w:val="28"/>
          <w:lang w:val="ru-RU"/>
        </w:rPr>
        <w:t xml:space="preserve"> – член Правления и Совета ОО «БСА»;</w:t>
      </w:r>
      <w:r w:rsidRPr="006C0E11">
        <w:rPr>
          <w:szCs w:val="28"/>
        </w:rPr>
        <w:t xml:space="preserve"> </w:t>
      </w:r>
    </w:p>
    <w:p w:rsidR="00EC4917" w:rsidRPr="006C0E11" w:rsidRDefault="00EC4917" w:rsidP="00036EC7">
      <w:pPr>
        <w:tabs>
          <w:tab w:val="left" w:pos="1080"/>
        </w:tabs>
        <w:ind w:left="720"/>
        <w:jc w:val="both"/>
        <w:rPr>
          <w:szCs w:val="28"/>
          <w:lang w:val="ru-RU"/>
        </w:rPr>
      </w:pPr>
      <w:r w:rsidRPr="006C0E11">
        <w:rPr>
          <w:szCs w:val="28"/>
        </w:rPr>
        <w:t xml:space="preserve">- по взаимодействию со СМИ, </w:t>
      </w:r>
      <w:r w:rsidRPr="006C0E11">
        <w:rPr>
          <w:szCs w:val="28"/>
          <w:lang w:val="ru-RU"/>
        </w:rPr>
        <w:t xml:space="preserve">председатель - </w:t>
      </w:r>
      <w:r w:rsidRPr="006C0E11">
        <w:rPr>
          <w:szCs w:val="28"/>
        </w:rPr>
        <w:t>Дражин В.В</w:t>
      </w:r>
      <w:r w:rsidRPr="006C0E11">
        <w:rPr>
          <w:szCs w:val="28"/>
          <w:lang w:val="ru-RU"/>
        </w:rPr>
        <w:t>. – первый заместитель председателя ОО «БСА».</w:t>
      </w:r>
    </w:p>
    <w:p w:rsidR="00EC4917" w:rsidRPr="006C0E11" w:rsidRDefault="00EC4917" w:rsidP="008B276B">
      <w:pPr>
        <w:ind w:left="720"/>
        <w:jc w:val="both"/>
        <w:rPr>
          <w:b/>
          <w:szCs w:val="28"/>
        </w:rPr>
      </w:pPr>
      <w:r w:rsidRPr="006C0E11">
        <w:rPr>
          <w:b/>
          <w:szCs w:val="28"/>
        </w:rPr>
        <w:t>Советы</w:t>
      </w:r>
      <w:r w:rsidRPr="006C0E11">
        <w:rPr>
          <w:b/>
          <w:szCs w:val="28"/>
          <w:lang w:val="ru-RU"/>
        </w:rPr>
        <w:t xml:space="preserve"> при ОО «БСА»</w:t>
      </w:r>
      <w:r w:rsidRPr="006C0E11">
        <w:rPr>
          <w:b/>
          <w:szCs w:val="28"/>
        </w:rPr>
        <w:t>:</w:t>
      </w:r>
    </w:p>
    <w:p w:rsidR="00EC4917" w:rsidRPr="006C0E11" w:rsidRDefault="00EC4917" w:rsidP="006E3F39">
      <w:pPr>
        <w:shd w:val="clear" w:color="auto" w:fill="FFFFFF"/>
        <w:ind w:left="720"/>
        <w:rPr>
          <w:iCs w:val="0"/>
          <w:color w:val="0D0615"/>
          <w:szCs w:val="28"/>
          <w:lang w:val="ru-RU"/>
        </w:rPr>
      </w:pPr>
      <w:r w:rsidRPr="006C0E11">
        <w:rPr>
          <w:b/>
          <w:bCs/>
          <w:iCs w:val="0"/>
          <w:color w:val="0D0615"/>
          <w:szCs w:val="28"/>
          <w:lang w:val="ru-RU"/>
        </w:rPr>
        <w:t xml:space="preserve">- </w:t>
      </w:r>
      <w:r w:rsidRPr="006C0E11">
        <w:rPr>
          <w:iCs w:val="0"/>
          <w:color w:val="0D0615"/>
          <w:szCs w:val="28"/>
          <w:lang w:val="ru-RU"/>
        </w:rPr>
        <w:t>Совет руководителей проектных организаций при ОО «БСА» (СРПО), председатель Кузьмич Г.В. – 3 встречи (обмен опытом), работа чата;</w:t>
      </w:r>
    </w:p>
    <w:p w:rsidR="00EC4917" w:rsidRPr="006C0E11" w:rsidRDefault="00EC4917" w:rsidP="008B276B">
      <w:pPr>
        <w:ind w:left="720"/>
        <w:jc w:val="both"/>
        <w:rPr>
          <w:szCs w:val="28"/>
          <w:lang w:val="ru-RU"/>
        </w:rPr>
      </w:pPr>
      <w:r w:rsidRPr="006C0E11">
        <w:rPr>
          <w:szCs w:val="28"/>
        </w:rPr>
        <w:t xml:space="preserve">- Совет главных архитекторов областей, районов и городов Республики Беларусь при ОО «БСА», председатель </w:t>
      </w:r>
      <w:r w:rsidRPr="006C0E11">
        <w:rPr>
          <w:szCs w:val="28"/>
          <w:lang w:val="ru-RU"/>
        </w:rPr>
        <w:t xml:space="preserve">Жарков А.В. (работа чата); </w:t>
      </w:r>
    </w:p>
    <w:p w:rsidR="00EC4917" w:rsidRPr="006C0E11" w:rsidRDefault="00EC4917" w:rsidP="008B276B">
      <w:pPr>
        <w:ind w:left="720"/>
        <w:jc w:val="both"/>
        <w:rPr>
          <w:szCs w:val="28"/>
          <w:lang w:val="ru-RU"/>
        </w:rPr>
      </w:pPr>
      <w:r w:rsidRPr="006C0E11">
        <w:rPr>
          <w:szCs w:val="28"/>
        </w:rPr>
        <w:t>- Совет ветеранов</w:t>
      </w:r>
      <w:r w:rsidRPr="006C0E11">
        <w:rPr>
          <w:szCs w:val="28"/>
          <w:lang w:val="ru-RU"/>
        </w:rPr>
        <w:t>-архитекторов</w:t>
      </w:r>
      <w:r w:rsidRPr="006C0E11">
        <w:rPr>
          <w:szCs w:val="28"/>
        </w:rPr>
        <w:t>, председатель – Федченко С.И.</w:t>
      </w:r>
      <w:r w:rsidRPr="006C0E11">
        <w:rPr>
          <w:szCs w:val="28"/>
          <w:lang w:val="ru-RU"/>
        </w:rPr>
        <w:t xml:space="preserve"> – – член Правления и Совета ОО «БСА»</w:t>
      </w:r>
      <w:r w:rsidRPr="006C0E11">
        <w:rPr>
          <w:szCs w:val="28"/>
        </w:rPr>
        <w:t>, (</w:t>
      </w:r>
      <w:r w:rsidRPr="006C0E11">
        <w:rPr>
          <w:szCs w:val="28"/>
          <w:lang w:val="ru-RU"/>
        </w:rPr>
        <w:t>1</w:t>
      </w:r>
      <w:r w:rsidRPr="006C0E11">
        <w:rPr>
          <w:szCs w:val="28"/>
        </w:rPr>
        <w:t xml:space="preserve"> заседани</w:t>
      </w:r>
      <w:r w:rsidRPr="006C0E11">
        <w:rPr>
          <w:szCs w:val="28"/>
          <w:lang w:val="ru-RU"/>
        </w:rPr>
        <w:t>е</w:t>
      </w:r>
      <w:r w:rsidRPr="006C0E11">
        <w:rPr>
          <w:szCs w:val="28"/>
        </w:rPr>
        <w:t>)</w:t>
      </w:r>
      <w:r w:rsidRPr="006C0E11">
        <w:rPr>
          <w:szCs w:val="28"/>
          <w:lang w:val="ru-RU"/>
        </w:rPr>
        <w:t>.</w:t>
      </w:r>
    </w:p>
    <w:p w:rsidR="00EC4917" w:rsidRPr="006C0E11" w:rsidRDefault="00EC4917" w:rsidP="008B276B">
      <w:pPr>
        <w:ind w:left="720"/>
        <w:jc w:val="both"/>
        <w:rPr>
          <w:b/>
          <w:szCs w:val="28"/>
        </w:rPr>
      </w:pPr>
      <w:r w:rsidRPr="006C0E11">
        <w:rPr>
          <w:b/>
          <w:szCs w:val="28"/>
        </w:rPr>
        <w:t>Клубы:</w:t>
      </w:r>
    </w:p>
    <w:p w:rsidR="00EC4917" w:rsidRPr="006C0E11" w:rsidRDefault="00EC4917" w:rsidP="00036EC7">
      <w:pPr>
        <w:numPr>
          <w:ilvl w:val="0"/>
          <w:numId w:val="10"/>
        </w:numPr>
        <w:tabs>
          <w:tab w:val="clear" w:pos="1080"/>
          <w:tab w:val="num" w:pos="720"/>
          <w:tab w:val="left" w:pos="900"/>
        </w:tabs>
        <w:ind w:left="720" w:firstLine="0"/>
        <w:jc w:val="both"/>
        <w:rPr>
          <w:szCs w:val="28"/>
          <w:lang w:val="ru-RU"/>
        </w:rPr>
      </w:pPr>
      <w:r w:rsidRPr="006C0E11">
        <w:rPr>
          <w:szCs w:val="28"/>
        </w:rPr>
        <w:t>Клуб молодых архитекторов</w:t>
      </w:r>
      <w:r w:rsidRPr="006C0E11">
        <w:rPr>
          <w:szCs w:val="28"/>
          <w:lang w:val="ru-RU"/>
        </w:rPr>
        <w:t>:</w:t>
      </w:r>
    </w:p>
    <w:p w:rsidR="00EC4917" w:rsidRPr="006C0E11" w:rsidRDefault="00EC4917" w:rsidP="00B6181E">
      <w:pPr>
        <w:tabs>
          <w:tab w:val="left" w:pos="900"/>
        </w:tabs>
        <w:ind w:left="126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 xml:space="preserve">-Архитектурный выходной в пятницу, 21.02.2020г. (20 человек); </w:t>
      </w:r>
    </w:p>
    <w:p w:rsidR="00EC4917" w:rsidRPr="006C0E11" w:rsidRDefault="00EC4917" w:rsidP="00B6181E">
      <w:pPr>
        <w:tabs>
          <w:tab w:val="left" w:pos="900"/>
        </w:tabs>
        <w:ind w:left="126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 xml:space="preserve">-разработка проекта </w:t>
      </w:r>
      <w:r w:rsidRPr="006C0E11">
        <w:rPr>
          <w:color w:val="000000"/>
          <w:sz w:val="27"/>
          <w:szCs w:val="27"/>
        </w:rPr>
        <w:t xml:space="preserve">модернизации интерьеров Республиканского Дома Архитекторов </w:t>
      </w:r>
      <w:r w:rsidRPr="006C0E11">
        <w:rPr>
          <w:color w:val="000000"/>
          <w:sz w:val="27"/>
          <w:szCs w:val="27"/>
          <w:lang w:val="ru-RU"/>
        </w:rPr>
        <w:t>(</w:t>
      </w:r>
      <w:r w:rsidRPr="006C0E11">
        <w:rPr>
          <w:color w:val="000000"/>
          <w:sz w:val="27"/>
          <w:szCs w:val="27"/>
        </w:rPr>
        <w:t>групп</w:t>
      </w:r>
      <w:r w:rsidRPr="006C0E11">
        <w:rPr>
          <w:color w:val="000000"/>
          <w:sz w:val="27"/>
          <w:szCs w:val="27"/>
          <w:lang w:val="ru-RU"/>
        </w:rPr>
        <w:t>а</w:t>
      </w:r>
      <w:r w:rsidRPr="006C0E11">
        <w:rPr>
          <w:color w:val="000000"/>
          <w:sz w:val="27"/>
          <w:szCs w:val="27"/>
        </w:rPr>
        <w:t xml:space="preserve"> молодых архитекторов и дизайнеров  под руководством Евгения Бобрика  и Андрея Шаповала</w:t>
      </w:r>
      <w:r w:rsidRPr="006C0E11">
        <w:rPr>
          <w:color w:val="000000"/>
          <w:sz w:val="27"/>
          <w:szCs w:val="27"/>
          <w:lang w:val="ru-RU"/>
        </w:rPr>
        <w:t>, апрель-июнь каждый четверг, презентация проекта 22.10.2020г.);</w:t>
      </w:r>
    </w:p>
    <w:p w:rsidR="00EC4917" w:rsidRPr="006C0E11" w:rsidRDefault="00EC4917" w:rsidP="00036EC7">
      <w:pPr>
        <w:numPr>
          <w:ilvl w:val="0"/>
          <w:numId w:val="10"/>
        </w:numPr>
        <w:tabs>
          <w:tab w:val="clear" w:pos="1080"/>
          <w:tab w:val="num" w:pos="720"/>
          <w:tab w:val="left" w:pos="900"/>
        </w:tabs>
        <w:ind w:left="720" w:firstLine="0"/>
        <w:jc w:val="both"/>
        <w:rPr>
          <w:szCs w:val="28"/>
          <w:lang w:val="ru-RU"/>
        </w:rPr>
      </w:pPr>
      <w:r w:rsidRPr="006C0E11">
        <w:rPr>
          <w:color w:val="000000"/>
          <w:sz w:val="27"/>
          <w:szCs w:val="27"/>
          <w:lang w:val="ru-RU"/>
        </w:rPr>
        <w:t>Префклуб, председатель Карако В.И. (еженедельно);</w:t>
      </w:r>
    </w:p>
    <w:p w:rsidR="00EC4917" w:rsidRPr="006C0E11" w:rsidRDefault="00EC4917" w:rsidP="00036EC7">
      <w:pPr>
        <w:numPr>
          <w:ilvl w:val="0"/>
          <w:numId w:val="10"/>
        </w:numPr>
        <w:tabs>
          <w:tab w:val="clear" w:pos="1080"/>
          <w:tab w:val="num" w:pos="720"/>
          <w:tab w:val="left" w:pos="900"/>
        </w:tabs>
        <w:ind w:left="720" w:firstLine="0"/>
        <w:jc w:val="both"/>
        <w:rPr>
          <w:szCs w:val="28"/>
          <w:lang w:val="ru-RU"/>
        </w:rPr>
      </w:pPr>
      <w:r w:rsidRPr="006C0E11">
        <w:rPr>
          <w:color w:val="000000"/>
          <w:sz w:val="27"/>
          <w:szCs w:val="27"/>
          <w:lang w:val="ru-RU"/>
        </w:rPr>
        <w:t>Бильярдный клуб, (еженедельно).</w:t>
      </w:r>
    </w:p>
    <w:p w:rsidR="00EC4917" w:rsidRPr="006C0E11" w:rsidRDefault="00EC4917" w:rsidP="00651194">
      <w:pPr>
        <w:ind w:left="720"/>
        <w:rPr>
          <w:b/>
          <w:szCs w:val="28"/>
          <w:lang w:val="ru-RU"/>
        </w:rPr>
      </w:pPr>
      <w:r w:rsidRPr="006C0E11">
        <w:rPr>
          <w:b/>
          <w:szCs w:val="28"/>
          <w:lang w:val="ru-RU"/>
        </w:rPr>
        <w:t>С</w:t>
      </w:r>
      <w:r w:rsidRPr="006C0E11">
        <w:rPr>
          <w:b/>
          <w:szCs w:val="28"/>
        </w:rPr>
        <w:t>туди</w:t>
      </w:r>
      <w:r w:rsidRPr="006C0E11">
        <w:rPr>
          <w:b/>
          <w:szCs w:val="28"/>
          <w:lang w:val="ru-RU"/>
        </w:rPr>
        <w:t>я</w:t>
      </w:r>
      <w:r w:rsidRPr="006C0E11">
        <w:rPr>
          <w:b/>
          <w:szCs w:val="28"/>
        </w:rPr>
        <w:t xml:space="preserve"> детского творчества при ОО «БСА»</w:t>
      </w:r>
      <w:r w:rsidRPr="006C0E11">
        <w:rPr>
          <w:b/>
          <w:szCs w:val="28"/>
          <w:lang w:val="ru-RU"/>
        </w:rPr>
        <w:t xml:space="preserve"> </w:t>
      </w:r>
      <w:r w:rsidRPr="006C0E11">
        <w:rPr>
          <w:szCs w:val="28"/>
        </w:rPr>
        <w:t>(рук</w:t>
      </w:r>
      <w:r w:rsidRPr="006C0E11">
        <w:rPr>
          <w:szCs w:val="28"/>
          <w:lang w:val="ru-RU"/>
        </w:rPr>
        <w:t>оводитель</w:t>
      </w:r>
      <w:r w:rsidRPr="006C0E11">
        <w:rPr>
          <w:szCs w:val="28"/>
        </w:rPr>
        <w:t xml:space="preserve"> Хмыль А.А.)</w:t>
      </w:r>
      <w:r w:rsidRPr="006C0E11">
        <w:rPr>
          <w:b/>
          <w:szCs w:val="28"/>
          <w:lang w:val="ru-RU"/>
        </w:rPr>
        <w:t xml:space="preserve">. </w:t>
      </w:r>
    </w:p>
    <w:p w:rsidR="00EC4917" w:rsidRPr="006C0E11" w:rsidRDefault="00EC4917" w:rsidP="0040176D">
      <w:pPr>
        <w:tabs>
          <w:tab w:val="left" w:pos="900"/>
        </w:tabs>
        <w:ind w:left="720"/>
        <w:jc w:val="both"/>
        <w:rPr>
          <w:szCs w:val="28"/>
          <w:lang w:val="ru-RU"/>
        </w:rPr>
      </w:pPr>
      <w:r w:rsidRPr="006C0E11">
        <w:rPr>
          <w:b/>
          <w:szCs w:val="28"/>
          <w:lang w:val="ru-RU"/>
        </w:rPr>
        <w:t xml:space="preserve">Ревизионная комиссия ОО «БСА» </w:t>
      </w:r>
      <w:r w:rsidRPr="006C0E11">
        <w:rPr>
          <w:szCs w:val="28"/>
          <w:lang w:val="ru-RU"/>
        </w:rPr>
        <w:t>(председатель Полянская Г.В.).</w:t>
      </w:r>
    </w:p>
    <w:p w:rsidR="00EC4917" w:rsidRPr="006C0E11" w:rsidRDefault="00EC4917" w:rsidP="009D5EB7">
      <w:pPr>
        <w:ind w:left="720"/>
        <w:jc w:val="center"/>
        <w:rPr>
          <w:b/>
          <w:szCs w:val="28"/>
          <w:u w:val="single"/>
          <w:lang w:val="ru-RU"/>
        </w:rPr>
      </w:pPr>
    </w:p>
    <w:p w:rsidR="00EC4917" w:rsidRPr="006C0E11" w:rsidRDefault="00EC4917" w:rsidP="009D5EB7">
      <w:pPr>
        <w:ind w:left="720"/>
        <w:jc w:val="center"/>
        <w:rPr>
          <w:b/>
          <w:szCs w:val="28"/>
        </w:rPr>
      </w:pPr>
      <w:r w:rsidRPr="006C0E11">
        <w:rPr>
          <w:b/>
          <w:szCs w:val="28"/>
          <w:u w:val="single"/>
          <w:lang w:val="en-US"/>
        </w:rPr>
        <w:t>II</w:t>
      </w:r>
      <w:r w:rsidRPr="006C0E11">
        <w:rPr>
          <w:b/>
          <w:szCs w:val="28"/>
          <w:u w:val="single"/>
        </w:rPr>
        <w:t>. Сотрудничество с государственными организациями</w:t>
      </w:r>
      <w:r w:rsidRPr="006C0E11">
        <w:rPr>
          <w:b/>
          <w:szCs w:val="28"/>
        </w:rPr>
        <w:t>:</w:t>
      </w:r>
    </w:p>
    <w:p w:rsidR="00EC4917" w:rsidRPr="006C0E11" w:rsidRDefault="00EC4917" w:rsidP="009D5EB7">
      <w:pPr>
        <w:ind w:left="720"/>
        <w:jc w:val="both"/>
        <w:rPr>
          <w:szCs w:val="28"/>
          <w:u w:val="single"/>
          <w:lang w:val="ru-RU"/>
        </w:rPr>
      </w:pPr>
      <w:r w:rsidRPr="006C0E11">
        <w:rPr>
          <w:szCs w:val="28"/>
          <w:lang w:val="ru-RU"/>
        </w:rPr>
        <w:t>2</w:t>
      </w:r>
      <w:r w:rsidRPr="006C0E11">
        <w:rPr>
          <w:szCs w:val="28"/>
        </w:rPr>
        <w:t>.1.</w:t>
      </w:r>
      <w:r w:rsidRPr="006C0E11">
        <w:rPr>
          <w:szCs w:val="28"/>
          <w:u w:val="single"/>
        </w:rPr>
        <w:t>Совет Министров Республики Беларусь: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- участие в рабочей встрече у Заместителя Премьер-министра Республики Беларусь Петришенко И.В.по рассмотрению предложений Минского горисполкома по строительству нового здания Национального исторического музея, 17.02.2020г., Быковский О.М.</w:t>
      </w:r>
    </w:p>
    <w:p w:rsidR="00EC4917" w:rsidRPr="006C0E11" w:rsidRDefault="00EC4917" w:rsidP="009D5EB7">
      <w:pPr>
        <w:ind w:left="720"/>
        <w:jc w:val="both"/>
        <w:rPr>
          <w:szCs w:val="28"/>
          <w:u w:val="single"/>
          <w:lang w:val="ru-RU"/>
        </w:rPr>
      </w:pPr>
      <w:r w:rsidRPr="006C0E11">
        <w:rPr>
          <w:szCs w:val="28"/>
          <w:lang w:val="ru-RU"/>
        </w:rPr>
        <w:t>2</w:t>
      </w:r>
      <w:r w:rsidRPr="006C0E11">
        <w:rPr>
          <w:szCs w:val="28"/>
        </w:rPr>
        <w:t xml:space="preserve">.2. </w:t>
      </w:r>
      <w:r w:rsidRPr="006C0E11">
        <w:rPr>
          <w:szCs w:val="28"/>
          <w:u w:val="single"/>
        </w:rPr>
        <w:t>Министерство архитектуры и строительства Республики Беларусь:</w:t>
      </w:r>
    </w:p>
    <w:p w:rsidR="00EC4917" w:rsidRPr="006C0E11" w:rsidRDefault="00EC4917" w:rsidP="00005D88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- подготовка предложений в План мероприятий по реализации пункта 5 протокола поручений Премьер-министра Республики Беларусь Головченко Р.А. по преодолению первостепенных задач в области архитектуры и конкретных решений по их достижению (Быковский О.М.);</w:t>
      </w:r>
    </w:p>
    <w:p w:rsidR="00EC4917" w:rsidRPr="006C0E11" w:rsidRDefault="00EC4917" w:rsidP="00005D88">
      <w:pPr>
        <w:ind w:left="720"/>
        <w:jc w:val="both"/>
        <w:rPr>
          <w:szCs w:val="28"/>
          <w:lang w:val="ru-RU"/>
        </w:rPr>
      </w:pPr>
      <w:r w:rsidRPr="006C0E11">
        <w:rPr>
          <w:szCs w:val="28"/>
        </w:rPr>
        <w:t xml:space="preserve">- участие в работе общественно-консультативного </w:t>
      </w:r>
      <w:r w:rsidRPr="006C0E11">
        <w:rPr>
          <w:szCs w:val="28"/>
          <w:lang w:val="ru-RU"/>
        </w:rPr>
        <w:t xml:space="preserve">(экспертного ) </w:t>
      </w:r>
      <w:r w:rsidRPr="006C0E11">
        <w:rPr>
          <w:szCs w:val="28"/>
        </w:rPr>
        <w:t xml:space="preserve">совета по </w:t>
      </w:r>
      <w:r w:rsidRPr="006C0E11">
        <w:rPr>
          <w:szCs w:val="28"/>
          <w:lang w:val="ru-RU"/>
        </w:rPr>
        <w:t>развитию предпринимательства при Министерстве архитектуры и строительства Республики Беларусь, 24.01.2020, 09.09.2020 (Быковский О.М.);</w:t>
      </w:r>
    </w:p>
    <w:p w:rsidR="00EC4917" w:rsidRPr="006C0E11" w:rsidRDefault="00EC4917" w:rsidP="0069703C">
      <w:pPr>
        <w:ind w:left="720"/>
        <w:jc w:val="both"/>
        <w:rPr>
          <w:szCs w:val="28"/>
          <w:lang w:val="ru-RU"/>
        </w:rPr>
      </w:pPr>
      <w:r w:rsidRPr="006C0E11">
        <w:rPr>
          <w:szCs w:val="28"/>
        </w:rPr>
        <w:t xml:space="preserve">- участие в заседаниях Республиканского архитектурно-градостроительного Совета </w:t>
      </w:r>
      <w:r w:rsidRPr="006C0E11">
        <w:rPr>
          <w:szCs w:val="28"/>
          <w:lang w:val="ru-RU"/>
        </w:rPr>
        <w:t xml:space="preserve">при </w:t>
      </w:r>
      <w:r w:rsidRPr="006C0E11">
        <w:rPr>
          <w:szCs w:val="28"/>
        </w:rPr>
        <w:t>Минстройархитектуры (</w:t>
      </w:r>
      <w:r w:rsidRPr="006C0E11">
        <w:rPr>
          <w:szCs w:val="28"/>
          <w:lang w:val="ru-RU"/>
        </w:rPr>
        <w:t>5</w:t>
      </w:r>
      <w:r w:rsidRPr="006C0E11">
        <w:rPr>
          <w:szCs w:val="28"/>
        </w:rPr>
        <w:t xml:space="preserve"> членов ОО «БСА»);</w:t>
      </w:r>
    </w:p>
    <w:p w:rsidR="00EC4917" w:rsidRPr="006C0E11" w:rsidRDefault="00EC4917" w:rsidP="0069703C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- участие в заседаниях Республиканского совета по координации подготовки, повышения квалификации, подготовки и аттестации (сертификации) кадров в области строительства (Тельцов А.П., Сардаров А.С.);</w:t>
      </w:r>
    </w:p>
    <w:p w:rsidR="00EC4917" w:rsidRPr="006C0E11" w:rsidRDefault="00EC4917" w:rsidP="0069703C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- участие в заседаниях секции «Экспертный совет по архитектуре, градостроительству и науке» Научно-технического совета Министерства архитектуры и строительства Республики Беларусь, 26.08.2020г.(4 члена ОО «БСА»);</w:t>
      </w:r>
    </w:p>
    <w:p w:rsidR="00EC4917" w:rsidRPr="006C0E11" w:rsidRDefault="00EC4917" w:rsidP="0069703C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 xml:space="preserve">- совместная работа по участию мероприятий Белорусского союза архитекторов, посвященных  Году архитектуры и градостроительства в Содружестве Независимых Государств в 2021 году; </w:t>
      </w:r>
    </w:p>
    <w:p w:rsidR="00EC4917" w:rsidRPr="006C0E11" w:rsidRDefault="00EC4917" w:rsidP="0069703C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- участие в заседании комиссии по процедуре аттестации юридических лиц и индивидуальных предпринимателей, направление предложений от ОО «БСА» 05.05.2020, 08.07.2020, 27.08.2020, 18.12.2020 (Быковский О.М. – председатель ОО «БСА»);</w:t>
      </w:r>
    </w:p>
    <w:p w:rsidR="00EC4917" w:rsidRPr="006C0E11" w:rsidRDefault="00EC4917" w:rsidP="0069703C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- ходатайство и подготовка пакета документов по вопросу создания мемориальной доски, посвященной общественному деятелю, архитектору Глушкову Б.И.;</w:t>
      </w:r>
    </w:p>
    <w:p w:rsidR="00EC4917" w:rsidRPr="006C0E11" w:rsidRDefault="00EC4917" w:rsidP="0069703C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- участие в совещании по вопросам разработки научно-проектной документации и производства работ на объектах историко-культурного наследия, 16.10.2020 (Морозов В.Ф.).</w:t>
      </w:r>
    </w:p>
    <w:p w:rsidR="00EC4917" w:rsidRPr="006C0E11" w:rsidRDefault="00EC4917" w:rsidP="009D5EB7">
      <w:pPr>
        <w:ind w:left="720"/>
        <w:jc w:val="both"/>
        <w:rPr>
          <w:szCs w:val="28"/>
          <w:u w:val="single"/>
          <w:lang w:val="ru-RU"/>
        </w:rPr>
      </w:pPr>
      <w:r w:rsidRPr="006C0E11">
        <w:rPr>
          <w:szCs w:val="28"/>
          <w:lang w:val="ru-RU"/>
        </w:rPr>
        <w:t>2</w:t>
      </w:r>
      <w:r w:rsidRPr="006C0E11">
        <w:rPr>
          <w:szCs w:val="28"/>
        </w:rPr>
        <w:t xml:space="preserve">.3. </w:t>
      </w:r>
      <w:r w:rsidRPr="006C0E11">
        <w:rPr>
          <w:szCs w:val="28"/>
          <w:u w:val="single"/>
        </w:rPr>
        <w:t>Министерство культуры Республики Беларусь:</w:t>
      </w:r>
    </w:p>
    <w:p w:rsidR="00EC4917" w:rsidRPr="006C0E11" w:rsidRDefault="00EC4917" w:rsidP="00A54966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-  участие в рабочей встрече по статусу творческих мастерских, 24.01.2020г. (Быковский О.М.);</w:t>
      </w:r>
    </w:p>
    <w:p w:rsidR="00EC4917" w:rsidRPr="006C0E11" w:rsidRDefault="00EC4917" w:rsidP="0032426D">
      <w:pPr>
        <w:ind w:left="720"/>
        <w:jc w:val="both"/>
        <w:rPr>
          <w:szCs w:val="28"/>
        </w:rPr>
      </w:pPr>
      <w:r w:rsidRPr="006C0E11">
        <w:rPr>
          <w:szCs w:val="28"/>
        </w:rPr>
        <w:t>- участие в заседании коллегии Министерства культуры РБ “Об итогах деятельности в 201</w:t>
      </w:r>
      <w:r w:rsidRPr="006C0E11">
        <w:rPr>
          <w:szCs w:val="28"/>
          <w:lang w:val="ru-RU"/>
        </w:rPr>
        <w:t>9</w:t>
      </w:r>
      <w:r w:rsidRPr="006C0E11">
        <w:rPr>
          <w:szCs w:val="28"/>
        </w:rPr>
        <w:t xml:space="preserve">г. и </w:t>
      </w:r>
      <w:r w:rsidRPr="006C0E11">
        <w:rPr>
          <w:szCs w:val="28"/>
          <w:lang w:val="ru-RU"/>
        </w:rPr>
        <w:t xml:space="preserve">задачах на </w:t>
      </w:r>
      <w:r w:rsidRPr="006C0E11">
        <w:rPr>
          <w:szCs w:val="28"/>
        </w:rPr>
        <w:t>20</w:t>
      </w:r>
      <w:r w:rsidRPr="006C0E11">
        <w:rPr>
          <w:szCs w:val="28"/>
          <w:lang w:val="ru-RU"/>
        </w:rPr>
        <w:t>20</w:t>
      </w:r>
      <w:r w:rsidRPr="006C0E11">
        <w:rPr>
          <w:szCs w:val="28"/>
        </w:rPr>
        <w:t>г.”</w:t>
      </w:r>
      <w:r w:rsidRPr="006C0E11">
        <w:rPr>
          <w:szCs w:val="28"/>
          <w:lang w:val="ru-RU"/>
        </w:rPr>
        <w:t xml:space="preserve"> на базе ГУ «Национальная библиотека Беларуси»</w:t>
      </w:r>
      <w:r w:rsidRPr="006C0E11">
        <w:rPr>
          <w:szCs w:val="28"/>
        </w:rPr>
        <w:t xml:space="preserve"> </w:t>
      </w:r>
      <w:r w:rsidRPr="006C0E11">
        <w:rPr>
          <w:szCs w:val="28"/>
          <w:lang w:val="ru-RU"/>
        </w:rPr>
        <w:t>07</w:t>
      </w:r>
      <w:r w:rsidRPr="006C0E11">
        <w:rPr>
          <w:szCs w:val="28"/>
        </w:rPr>
        <w:t>.0</w:t>
      </w:r>
      <w:r w:rsidRPr="006C0E11">
        <w:rPr>
          <w:szCs w:val="28"/>
          <w:lang w:val="ru-RU"/>
        </w:rPr>
        <w:t>2</w:t>
      </w:r>
      <w:r w:rsidRPr="006C0E11">
        <w:rPr>
          <w:szCs w:val="28"/>
        </w:rPr>
        <w:t>.20</w:t>
      </w:r>
      <w:r w:rsidRPr="006C0E11">
        <w:rPr>
          <w:szCs w:val="28"/>
          <w:lang w:val="ru-RU"/>
        </w:rPr>
        <w:t>20</w:t>
      </w:r>
      <w:r w:rsidRPr="006C0E11">
        <w:rPr>
          <w:szCs w:val="28"/>
        </w:rPr>
        <w:t>г. (</w:t>
      </w:r>
      <w:r w:rsidRPr="006C0E11">
        <w:rPr>
          <w:szCs w:val="28"/>
          <w:lang w:val="ru-RU"/>
        </w:rPr>
        <w:t>Дражин В.В. – первый заместитель председателя ОО «БСА»</w:t>
      </w:r>
      <w:r w:rsidRPr="006C0E11">
        <w:rPr>
          <w:szCs w:val="28"/>
        </w:rPr>
        <w:t>);</w:t>
      </w:r>
    </w:p>
    <w:p w:rsidR="00EC4917" w:rsidRPr="006C0E11" w:rsidRDefault="00EC4917" w:rsidP="00083908">
      <w:pPr>
        <w:ind w:left="720"/>
        <w:jc w:val="both"/>
        <w:rPr>
          <w:szCs w:val="28"/>
          <w:lang w:val="ru-RU"/>
        </w:rPr>
      </w:pPr>
      <w:r w:rsidRPr="006C0E11">
        <w:rPr>
          <w:szCs w:val="28"/>
        </w:rPr>
        <w:t>- участие в заседаниях экспертной комиссии по подтверждению статуса творческого работника (Дражин В.В.</w:t>
      </w:r>
      <w:r w:rsidRPr="006C0E11">
        <w:rPr>
          <w:szCs w:val="28"/>
          <w:lang w:val="ru-RU"/>
        </w:rPr>
        <w:t xml:space="preserve"> – первый заместитель председателя ОО «БСА»</w:t>
      </w:r>
      <w:r w:rsidRPr="006C0E11">
        <w:rPr>
          <w:szCs w:val="28"/>
        </w:rPr>
        <w:t>);</w:t>
      </w:r>
    </w:p>
    <w:p w:rsidR="00EC4917" w:rsidRPr="006C0E11" w:rsidRDefault="00EC4917" w:rsidP="00083908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- работа в составе рабочей группы по внесению изменений в Кодекс Республики Беларусь о культуре в сфере охраны историко-культурного наследия (Бубновский Д.С.)</w:t>
      </w:r>
    </w:p>
    <w:p w:rsidR="00EC4917" w:rsidRPr="006C0E11" w:rsidRDefault="00EC4917" w:rsidP="004B4DEF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- участие в заседаниях Белорусской научно-методической рады по вопросам охраны историко-культурного наследия при Министерстве культуры Республики Беларусь (Гаухфельд М.Л. – заместитель председателя ОО «БСА»);</w:t>
      </w:r>
    </w:p>
    <w:p w:rsidR="00EC4917" w:rsidRPr="006C0E11" w:rsidRDefault="00EC4917" w:rsidP="009D5EB7">
      <w:pPr>
        <w:ind w:left="720"/>
        <w:jc w:val="both"/>
        <w:rPr>
          <w:szCs w:val="28"/>
          <w:u w:val="single"/>
          <w:lang w:val="ru-RU"/>
        </w:rPr>
      </w:pPr>
      <w:r w:rsidRPr="006C0E11">
        <w:rPr>
          <w:szCs w:val="28"/>
          <w:lang w:val="ru-RU"/>
        </w:rPr>
        <w:t xml:space="preserve">2.4. </w:t>
      </w:r>
      <w:r w:rsidRPr="006C0E11">
        <w:rPr>
          <w:szCs w:val="28"/>
          <w:u w:val="single"/>
          <w:lang w:val="ru-RU"/>
        </w:rPr>
        <w:t>Министерство образования Республики Беларусь:</w:t>
      </w:r>
    </w:p>
    <w:p w:rsidR="00EC4917" w:rsidRPr="006C0E11" w:rsidRDefault="00EC4917" w:rsidP="009D5EB7">
      <w:pPr>
        <w:ind w:left="720"/>
        <w:jc w:val="both"/>
        <w:rPr>
          <w:szCs w:val="28"/>
          <w:u w:val="single"/>
          <w:lang w:val="ru-RU"/>
        </w:rPr>
      </w:pPr>
      <w:r w:rsidRPr="006C0E11">
        <w:rPr>
          <w:szCs w:val="28"/>
          <w:lang w:val="ru-RU"/>
        </w:rPr>
        <w:t xml:space="preserve">- совместная работа по подготовке и проведению </w:t>
      </w:r>
      <w:r w:rsidRPr="006C0E11">
        <w:rPr>
          <w:szCs w:val="28"/>
          <w:lang w:val="en-US"/>
        </w:rPr>
        <w:t>XIV</w:t>
      </w:r>
      <w:r w:rsidRPr="006C0E11">
        <w:rPr>
          <w:szCs w:val="28"/>
        </w:rPr>
        <w:t xml:space="preserve"> Республиканск</w:t>
      </w:r>
      <w:r w:rsidRPr="006C0E11">
        <w:rPr>
          <w:szCs w:val="28"/>
          <w:lang w:val="ru-RU"/>
        </w:rPr>
        <w:t>ого</w:t>
      </w:r>
      <w:r w:rsidRPr="006C0E11">
        <w:rPr>
          <w:szCs w:val="28"/>
        </w:rPr>
        <w:t xml:space="preserve"> конкурс</w:t>
      </w:r>
      <w:r w:rsidRPr="006C0E11">
        <w:rPr>
          <w:szCs w:val="28"/>
          <w:lang w:val="ru-RU"/>
        </w:rPr>
        <w:t>а</w:t>
      </w:r>
      <w:r w:rsidRPr="006C0E11">
        <w:rPr>
          <w:szCs w:val="28"/>
        </w:rPr>
        <w:t xml:space="preserve"> дипломных проектов выпускников высших и средних специальных архитектурных школ Республики Беларусь</w:t>
      </w:r>
      <w:r w:rsidRPr="006C0E11">
        <w:rPr>
          <w:szCs w:val="28"/>
          <w:lang w:val="ru-RU"/>
        </w:rPr>
        <w:t xml:space="preserve"> и </w:t>
      </w:r>
      <w:r w:rsidRPr="006C0E11">
        <w:rPr>
          <w:szCs w:val="28"/>
          <w:lang w:val="en-US"/>
        </w:rPr>
        <w:t>II</w:t>
      </w:r>
      <w:r w:rsidRPr="006C0E11">
        <w:rPr>
          <w:szCs w:val="28"/>
        </w:rPr>
        <w:t xml:space="preserve"> Республиканск</w:t>
      </w:r>
      <w:r w:rsidRPr="006C0E11">
        <w:rPr>
          <w:szCs w:val="28"/>
          <w:lang w:val="ru-RU"/>
        </w:rPr>
        <w:t>ого</w:t>
      </w:r>
      <w:r w:rsidRPr="006C0E11">
        <w:rPr>
          <w:szCs w:val="28"/>
        </w:rPr>
        <w:t xml:space="preserve"> конкурс</w:t>
      </w:r>
      <w:r w:rsidRPr="006C0E11">
        <w:rPr>
          <w:szCs w:val="28"/>
          <w:lang w:val="ru-RU"/>
        </w:rPr>
        <w:t>а</w:t>
      </w:r>
      <w:r w:rsidRPr="006C0E11">
        <w:rPr>
          <w:szCs w:val="28"/>
        </w:rPr>
        <w:t xml:space="preserve"> архитектурного рисунка студентов высших архитектурных школ Республики Беларусь</w:t>
      </w:r>
      <w:r w:rsidRPr="006C0E11">
        <w:rPr>
          <w:szCs w:val="28"/>
          <w:lang w:val="ru-RU"/>
        </w:rPr>
        <w:t>.</w:t>
      </w:r>
    </w:p>
    <w:p w:rsidR="00EC4917" w:rsidRPr="006C0E11" w:rsidRDefault="00EC4917" w:rsidP="009D5EB7">
      <w:pPr>
        <w:ind w:left="720"/>
        <w:jc w:val="both"/>
        <w:rPr>
          <w:szCs w:val="28"/>
          <w:u w:val="single"/>
          <w:lang w:val="ru-RU"/>
        </w:rPr>
      </w:pPr>
      <w:r w:rsidRPr="006C0E11">
        <w:rPr>
          <w:szCs w:val="28"/>
          <w:lang w:val="ru-RU"/>
        </w:rPr>
        <w:t>2</w:t>
      </w:r>
      <w:r w:rsidRPr="006C0E11">
        <w:rPr>
          <w:szCs w:val="28"/>
        </w:rPr>
        <w:t>.</w:t>
      </w:r>
      <w:r w:rsidRPr="006C0E11">
        <w:rPr>
          <w:szCs w:val="28"/>
          <w:lang w:val="ru-RU"/>
        </w:rPr>
        <w:t>5</w:t>
      </w:r>
      <w:r w:rsidRPr="006C0E11">
        <w:rPr>
          <w:szCs w:val="28"/>
        </w:rPr>
        <w:t>.</w:t>
      </w:r>
      <w:r w:rsidRPr="006C0E11">
        <w:rPr>
          <w:szCs w:val="28"/>
          <w:u w:val="single"/>
        </w:rPr>
        <w:t>Минский городской исполнительный комитет, комитет по архитектуре и градостроительству Мингорисполкома: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</w:rPr>
        <w:t>- участие в работе Минского городского художественно-экспертного совета по монументальному и монументально-декоративному искусству (Карако В.И.</w:t>
      </w:r>
      <w:r w:rsidRPr="006C0E11">
        <w:rPr>
          <w:szCs w:val="28"/>
          <w:lang w:val="ru-RU"/>
        </w:rPr>
        <w:t>, Дражин В.В. – первый заместитель председателя ОО «БСА», Градов Ю.М. – член Совета ОО «БСА»</w:t>
      </w:r>
      <w:r w:rsidRPr="006C0E11">
        <w:rPr>
          <w:szCs w:val="28"/>
        </w:rPr>
        <w:t>)</w:t>
      </w:r>
      <w:r w:rsidRPr="006C0E11">
        <w:rPr>
          <w:szCs w:val="28"/>
          <w:lang w:val="ru-RU"/>
        </w:rPr>
        <w:t>;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- участие в работе рабочей группы по подготовке предложений и экспертных заключений по концепциям застройки  и дальнейшему развитию наиболее значимых территорий г. Минска (9 человек);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- участие в работе архитектурно-градостроительного совета при главном архитекторе г. Минска (19 членов ОО «БСА»).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- работа по увековечиванию памяти архитектора Григорьева Ю.П.</w:t>
      </w:r>
    </w:p>
    <w:p w:rsidR="00EC4917" w:rsidRPr="006C0E11" w:rsidRDefault="00EC4917" w:rsidP="009D5EB7">
      <w:pPr>
        <w:ind w:left="720"/>
        <w:jc w:val="both"/>
        <w:rPr>
          <w:szCs w:val="28"/>
          <w:u w:val="single"/>
        </w:rPr>
      </w:pPr>
      <w:r w:rsidRPr="006C0E11">
        <w:rPr>
          <w:szCs w:val="28"/>
          <w:lang w:val="ru-RU"/>
        </w:rPr>
        <w:t>2</w:t>
      </w:r>
      <w:r w:rsidRPr="006C0E11">
        <w:rPr>
          <w:szCs w:val="28"/>
        </w:rPr>
        <w:t>.</w:t>
      </w:r>
      <w:r w:rsidRPr="006C0E11">
        <w:rPr>
          <w:szCs w:val="28"/>
          <w:lang w:val="ru-RU"/>
        </w:rPr>
        <w:t>6</w:t>
      </w:r>
      <w:r w:rsidRPr="006C0E11">
        <w:rPr>
          <w:szCs w:val="28"/>
        </w:rPr>
        <w:t xml:space="preserve">. </w:t>
      </w:r>
      <w:r w:rsidRPr="006C0E11">
        <w:rPr>
          <w:szCs w:val="28"/>
          <w:u w:val="single"/>
        </w:rPr>
        <w:t>Минский областной исполнительный комитет:</w:t>
      </w:r>
    </w:p>
    <w:p w:rsidR="00EC4917" w:rsidRDefault="00EC4917" w:rsidP="009D5EB7">
      <w:pPr>
        <w:tabs>
          <w:tab w:val="left" w:pos="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</w:rPr>
        <w:t xml:space="preserve">- участие в заседаниях архитектурно-градостроительного совета </w:t>
      </w:r>
      <w:r w:rsidRPr="006C0E11">
        <w:rPr>
          <w:bCs/>
          <w:szCs w:val="28"/>
          <w:lang w:val="ru-RU"/>
        </w:rPr>
        <w:t xml:space="preserve">при комитете по архитектуре и строительству Минского областного исполнительного комитета </w:t>
      </w:r>
      <w:r w:rsidRPr="006C0E11">
        <w:rPr>
          <w:bCs/>
          <w:szCs w:val="28"/>
        </w:rPr>
        <w:t>(Самойлик Ю.А</w:t>
      </w:r>
      <w:r w:rsidRPr="006C0E11">
        <w:rPr>
          <w:bCs/>
          <w:szCs w:val="28"/>
          <w:lang w:val="ru-RU"/>
        </w:rPr>
        <w:t xml:space="preserve">. - </w:t>
      </w:r>
      <w:r w:rsidRPr="006C0E11">
        <w:rPr>
          <w:szCs w:val="28"/>
          <w:lang w:val="ru-RU"/>
        </w:rPr>
        <w:t>– член Правления и Совета ОО «БСА»</w:t>
      </w:r>
      <w:r w:rsidRPr="006C0E11">
        <w:rPr>
          <w:bCs/>
          <w:szCs w:val="28"/>
          <w:lang w:val="ru-RU"/>
        </w:rPr>
        <w:t>);</w:t>
      </w:r>
    </w:p>
    <w:p w:rsidR="00EC4917" w:rsidRPr="006C0E11" w:rsidRDefault="00EC4917" w:rsidP="009D5EB7">
      <w:pPr>
        <w:tabs>
          <w:tab w:val="left" w:pos="0"/>
        </w:tabs>
        <w:ind w:left="720"/>
        <w:jc w:val="both"/>
        <w:rPr>
          <w:bCs/>
          <w:szCs w:val="28"/>
          <w:lang w:val="ru-RU"/>
        </w:rPr>
      </w:pPr>
    </w:p>
    <w:p w:rsidR="00EC4917" w:rsidRPr="006C0E11" w:rsidRDefault="00EC4917" w:rsidP="009D5EB7">
      <w:pPr>
        <w:tabs>
          <w:tab w:val="left" w:pos="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 xml:space="preserve">2.7. </w:t>
      </w:r>
      <w:r w:rsidRPr="006C0E11">
        <w:rPr>
          <w:bCs/>
          <w:szCs w:val="28"/>
          <w:u w:val="single"/>
          <w:lang w:val="ru-RU"/>
        </w:rPr>
        <w:t>Брестский городской исполнительный комитет</w:t>
      </w:r>
      <w:r w:rsidRPr="006C0E11">
        <w:rPr>
          <w:bCs/>
          <w:szCs w:val="28"/>
          <w:lang w:val="ru-RU"/>
        </w:rPr>
        <w:t>:</w:t>
      </w:r>
    </w:p>
    <w:p w:rsidR="00EC4917" w:rsidRPr="006C0E11" w:rsidRDefault="00EC4917" w:rsidP="009D5EB7">
      <w:pPr>
        <w:tabs>
          <w:tab w:val="left" w:pos="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 xml:space="preserve">- работа по </w:t>
      </w:r>
      <w:r w:rsidRPr="006C0E11">
        <w:rPr>
          <w:szCs w:val="28"/>
          <w:lang w:val="ru-RU"/>
        </w:rPr>
        <w:t>увековечиванию памяти архитектора Кескевича</w:t>
      </w:r>
      <w:r>
        <w:rPr>
          <w:szCs w:val="28"/>
          <w:lang w:val="ru-RU"/>
        </w:rPr>
        <w:t xml:space="preserve"> </w:t>
      </w:r>
      <w:r w:rsidRPr="006C0E11">
        <w:rPr>
          <w:szCs w:val="28"/>
          <w:lang w:val="ru-RU"/>
        </w:rPr>
        <w:t>В.Г.</w:t>
      </w:r>
    </w:p>
    <w:p w:rsidR="00EC4917" w:rsidRPr="006C0E11" w:rsidRDefault="00EC4917" w:rsidP="009D5EB7">
      <w:pPr>
        <w:ind w:left="720"/>
        <w:jc w:val="center"/>
        <w:rPr>
          <w:b/>
          <w:szCs w:val="28"/>
          <w:u w:val="single"/>
          <w:lang w:val="ru-RU"/>
        </w:rPr>
      </w:pPr>
    </w:p>
    <w:p w:rsidR="00EC4917" w:rsidRPr="006C0E11" w:rsidRDefault="00EC4917" w:rsidP="009D5EB7">
      <w:pPr>
        <w:ind w:left="720"/>
        <w:jc w:val="center"/>
        <w:rPr>
          <w:b/>
          <w:szCs w:val="28"/>
          <w:u w:val="single"/>
          <w:lang w:val="ru-RU"/>
        </w:rPr>
      </w:pPr>
      <w:r w:rsidRPr="006C0E11">
        <w:rPr>
          <w:b/>
          <w:szCs w:val="28"/>
          <w:u w:val="single"/>
          <w:lang w:val="en-US"/>
        </w:rPr>
        <w:t>III</w:t>
      </w:r>
      <w:r w:rsidRPr="006C0E11">
        <w:rPr>
          <w:b/>
          <w:szCs w:val="28"/>
          <w:u w:val="single"/>
        </w:rPr>
        <w:t>. Сотрудничество с творческими союзами и другими организациями:</w:t>
      </w:r>
    </w:p>
    <w:p w:rsidR="00EC4917" w:rsidRPr="006C0E11" w:rsidRDefault="00EC4917" w:rsidP="00AF04DC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 xml:space="preserve">3.1. </w:t>
      </w:r>
      <w:r w:rsidRPr="006C0E11">
        <w:rPr>
          <w:szCs w:val="28"/>
          <w:u w:val="single"/>
          <w:lang w:val="ru-RU"/>
        </w:rPr>
        <w:t>Республиканская конфедерация предпринимательства</w:t>
      </w:r>
      <w:r w:rsidRPr="006C0E11">
        <w:rPr>
          <w:szCs w:val="28"/>
          <w:lang w:val="ru-RU"/>
        </w:rPr>
        <w:t>:</w:t>
      </w:r>
    </w:p>
    <w:p w:rsidR="00EC4917" w:rsidRPr="006C0E11" w:rsidRDefault="00EC4917" w:rsidP="00AF04DC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- участие в заседании круглого стола по обсуждению и подготовке предложений в Министерство архитектуры и строительства Республики Беларусь, 31.01.2020г. (Быковский О.М.);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3.2</w:t>
      </w:r>
      <w:r w:rsidRPr="006C0E11">
        <w:rPr>
          <w:szCs w:val="28"/>
          <w:u w:val="single"/>
          <w:lang w:val="ru-RU"/>
        </w:rPr>
        <w:t>. Республиканское общественное объединение реставраторов</w:t>
      </w:r>
      <w:r w:rsidRPr="006C0E11">
        <w:rPr>
          <w:szCs w:val="28"/>
          <w:lang w:val="ru-RU"/>
        </w:rPr>
        <w:t>: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- организационные встречи (16-17.01.2020).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 xml:space="preserve">3.3. </w:t>
      </w:r>
      <w:r w:rsidRPr="006C0E11">
        <w:rPr>
          <w:szCs w:val="28"/>
          <w:u w:val="single"/>
          <w:lang w:val="ru-RU"/>
        </w:rPr>
        <w:t>Белорусский национальный технический университет</w:t>
      </w:r>
      <w:r w:rsidRPr="006C0E11">
        <w:rPr>
          <w:szCs w:val="28"/>
          <w:lang w:val="ru-RU"/>
        </w:rPr>
        <w:t>: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 xml:space="preserve">- совместная работа по подаче заявки в европейскую комиссию по участию в проекте </w:t>
      </w:r>
      <w:r w:rsidRPr="006C0E11">
        <w:rPr>
          <w:szCs w:val="28"/>
          <w:lang w:val="en-US"/>
        </w:rPr>
        <w:t>Erasmus</w:t>
      </w:r>
      <w:r w:rsidRPr="006C0E11">
        <w:rPr>
          <w:szCs w:val="28"/>
          <w:lang w:val="ru-RU"/>
        </w:rPr>
        <w:t xml:space="preserve">+ </w:t>
      </w:r>
      <w:r w:rsidRPr="006C0E11">
        <w:rPr>
          <w:szCs w:val="28"/>
          <w:lang w:val="en-US"/>
        </w:rPr>
        <w:t>Transforming</w:t>
      </w:r>
      <w:r w:rsidRPr="006C0E11">
        <w:rPr>
          <w:szCs w:val="28"/>
          <w:lang w:val="ru-RU"/>
        </w:rPr>
        <w:t xml:space="preserve"> </w:t>
      </w:r>
      <w:r w:rsidRPr="006C0E11">
        <w:rPr>
          <w:szCs w:val="28"/>
          <w:lang w:val="en-US"/>
        </w:rPr>
        <w:t>Architectural</w:t>
      </w:r>
      <w:r w:rsidRPr="006C0E11">
        <w:rPr>
          <w:szCs w:val="28"/>
          <w:lang w:val="ru-RU"/>
        </w:rPr>
        <w:t xml:space="preserve"> </w:t>
      </w:r>
      <w:r w:rsidRPr="006C0E11">
        <w:rPr>
          <w:szCs w:val="28"/>
          <w:lang w:val="en-US"/>
        </w:rPr>
        <w:t>and</w:t>
      </w:r>
      <w:r w:rsidRPr="006C0E11">
        <w:rPr>
          <w:szCs w:val="28"/>
          <w:lang w:val="ru-RU"/>
        </w:rPr>
        <w:t xml:space="preserve"> </w:t>
      </w:r>
      <w:r w:rsidRPr="006C0E11">
        <w:rPr>
          <w:szCs w:val="28"/>
          <w:lang w:val="en-US"/>
        </w:rPr>
        <w:t>Civil</w:t>
      </w:r>
      <w:r w:rsidRPr="006C0E11">
        <w:rPr>
          <w:szCs w:val="28"/>
          <w:lang w:val="ru-RU"/>
        </w:rPr>
        <w:t xml:space="preserve"> </w:t>
      </w:r>
      <w:r w:rsidRPr="006C0E11">
        <w:rPr>
          <w:szCs w:val="28"/>
          <w:lang w:val="en-US"/>
        </w:rPr>
        <w:t>Engineering</w:t>
      </w:r>
      <w:r w:rsidRPr="006C0E11">
        <w:rPr>
          <w:szCs w:val="28"/>
          <w:lang w:val="ru-RU"/>
        </w:rPr>
        <w:t xml:space="preserve"> </w:t>
      </w:r>
      <w:r w:rsidRPr="006C0E11">
        <w:rPr>
          <w:szCs w:val="28"/>
          <w:lang w:val="en-US"/>
        </w:rPr>
        <w:t>Edication</w:t>
      </w:r>
      <w:r w:rsidRPr="006C0E11">
        <w:rPr>
          <w:szCs w:val="28"/>
          <w:lang w:val="ru-RU"/>
        </w:rPr>
        <w:t xml:space="preserve"> </w:t>
      </w:r>
      <w:r w:rsidRPr="006C0E11">
        <w:rPr>
          <w:szCs w:val="28"/>
          <w:lang w:val="en-US"/>
        </w:rPr>
        <w:t>towards</w:t>
      </w:r>
      <w:r w:rsidRPr="006C0E11">
        <w:rPr>
          <w:szCs w:val="28"/>
          <w:lang w:val="ru-RU"/>
        </w:rPr>
        <w:t xml:space="preserve"> </w:t>
      </w:r>
      <w:r w:rsidRPr="006C0E11">
        <w:rPr>
          <w:szCs w:val="28"/>
          <w:lang w:val="en-US"/>
        </w:rPr>
        <w:t>a</w:t>
      </w:r>
      <w:r w:rsidRPr="006C0E11">
        <w:rPr>
          <w:szCs w:val="28"/>
          <w:lang w:val="ru-RU"/>
        </w:rPr>
        <w:t xml:space="preserve"> </w:t>
      </w:r>
      <w:r w:rsidRPr="006C0E11">
        <w:rPr>
          <w:szCs w:val="28"/>
          <w:lang w:val="en-US"/>
        </w:rPr>
        <w:t>Sustainable</w:t>
      </w:r>
      <w:r w:rsidRPr="006C0E11">
        <w:rPr>
          <w:szCs w:val="28"/>
          <w:lang w:val="ru-RU"/>
        </w:rPr>
        <w:t xml:space="preserve"> </w:t>
      </w:r>
      <w:r w:rsidRPr="006C0E11">
        <w:rPr>
          <w:szCs w:val="28"/>
          <w:lang w:val="en-US"/>
        </w:rPr>
        <w:t>Model</w:t>
      </w:r>
      <w:r w:rsidRPr="006C0E11">
        <w:rPr>
          <w:szCs w:val="28"/>
          <w:lang w:val="ru-RU"/>
        </w:rPr>
        <w:t xml:space="preserve"> – </w:t>
      </w:r>
      <w:r w:rsidRPr="006C0E11">
        <w:rPr>
          <w:szCs w:val="28"/>
          <w:lang w:val="en-US"/>
        </w:rPr>
        <w:t>TACEESM</w:t>
      </w:r>
      <w:r w:rsidRPr="006C0E11">
        <w:rPr>
          <w:szCs w:val="28"/>
          <w:lang w:val="ru-RU"/>
        </w:rPr>
        <w:t xml:space="preserve"> в качестве консультирующего партнера (Дражин В.В.);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- работа творческого коллектива магистрантов архитектурного факультета под руководством заведующей кафедрой «Дизайн архитектурной среды» Литвиновой А.А. и доцента Мазаник А.В. по разработке форэскиза «Концепция интерьеров Республиканского дома архитекторов», 1-е полугодие 2020г., презентация проекта 22.10.2020г.;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- участие членов ОО «БСА» в аттестации обучающихся в качестве председателей и членов Государственных экзаменационных комиссий, май 2020.</w:t>
      </w:r>
    </w:p>
    <w:p w:rsidR="00EC4917" w:rsidRPr="006C0E11" w:rsidRDefault="00EC4917" w:rsidP="009D5EB7">
      <w:pPr>
        <w:ind w:left="720"/>
        <w:jc w:val="both"/>
        <w:rPr>
          <w:szCs w:val="28"/>
          <w:u w:val="single"/>
          <w:lang w:val="ru-RU"/>
        </w:rPr>
      </w:pPr>
      <w:r w:rsidRPr="006C0E11">
        <w:rPr>
          <w:szCs w:val="28"/>
          <w:lang w:val="ru-RU"/>
        </w:rPr>
        <w:t>3</w:t>
      </w:r>
      <w:r w:rsidRPr="006C0E11">
        <w:rPr>
          <w:szCs w:val="28"/>
        </w:rPr>
        <w:t>.</w:t>
      </w:r>
      <w:r w:rsidRPr="006C0E11">
        <w:rPr>
          <w:szCs w:val="28"/>
          <w:lang w:val="ru-RU"/>
        </w:rPr>
        <w:t>4</w:t>
      </w:r>
      <w:r w:rsidRPr="006C0E11">
        <w:rPr>
          <w:szCs w:val="28"/>
        </w:rPr>
        <w:t xml:space="preserve">. </w:t>
      </w:r>
      <w:r w:rsidRPr="006C0E11">
        <w:rPr>
          <w:szCs w:val="28"/>
          <w:u w:val="single"/>
        </w:rPr>
        <w:t>АОО «Белорусская Конфедерация творческих союзов»:</w:t>
      </w:r>
    </w:p>
    <w:p w:rsidR="00EC4917" w:rsidRPr="006C0E11" w:rsidRDefault="00EC4917" w:rsidP="009D5EB7">
      <w:pPr>
        <w:ind w:left="720"/>
        <w:jc w:val="both"/>
        <w:rPr>
          <w:szCs w:val="28"/>
          <w:u w:val="single"/>
          <w:lang w:val="ru-RU"/>
        </w:rPr>
      </w:pPr>
      <w:r w:rsidRPr="006C0E11">
        <w:rPr>
          <w:szCs w:val="28"/>
          <w:lang w:val="ru-RU"/>
        </w:rPr>
        <w:t>-</w:t>
      </w:r>
      <w:r w:rsidRPr="006C0E11">
        <w:rPr>
          <w:szCs w:val="28"/>
          <w:u w:val="single"/>
          <w:lang w:val="ru-RU"/>
        </w:rPr>
        <w:t xml:space="preserve"> </w:t>
      </w:r>
      <w:r w:rsidRPr="006C0E11">
        <w:rPr>
          <w:szCs w:val="28"/>
          <w:lang w:val="ru-RU"/>
        </w:rPr>
        <w:t>участие во встрече председателей творческих союзов, 09.2020.</w:t>
      </w:r>
    </w:p>
    <w:p w:rsidR="00EC4917" w:rsidRPr="006C0E11" w:rsidRDefault="00EC4917" w:rsidP="00AF04DC">
      <w:pPr>
        <w:ind w:left="720"/>
        <w:jc w:val="both"/>
        <w:rPr>
          <w:szCs w:val="28"/>
          <w:u w:val="single"/>
          <w:lang w:val="ru-RU"/>
        </w:rPr>
      </w:pPr>
      <w:r w:rsidRPr="006C0E11">
        <w:rPr>
          <w:szCs w:val="28"/>
          <w:lang w:val="ru-RU"/>
        </w:rPr>
        <w:t>3</w:t>
      </w:r>
      <w:r w:rsidRPr="006C0E11">
        <w:rPr>
          <w:szCs w:val="28"/>
        </w:rPr>
        <w:t>.</w:t>
      </w:r>
      <w:r w:rsidRPr="006C0E11">
        <w:rPr>
          <w:szCs w:val="28"/>
          <w:lang w:val="ru-RU"/>
        </w:rPr>
        <w:t>5</w:t>
      </w:r>
      <w:r w:rsidRPr="006C0E11">
        <w:rPr>
          <w:b/>
          <w:szCs w:val="28"/>
        </w:rPr>
        <w:t xml:space="preserve">. </w:t>
      </w:r>
      <w:r w:rsidRPr="006C0E11">
        <w:rPr>
          <w:szCs w:val="28"/>
          <w:u w:val="single"/>
        </w:rPr>
        <w:t>ОО «Белорусский Союз художников»:</w:t>
      </w:r>
    </w:p>
    <w:p w:rsidR="00EC4917" w:rsidRPr="006C0E11" w:rsidRDefault="00EC4917" w:rsidP="00AF04DC">
      <w:pPr>
        <w:ind w:left="720"/>
        <w:jc w:val="both"/>
        <w:rPr>
          <w:szCs w:val="28"/>
          <w:lang w:val="ru-RU"/>
        </w:rPr>
      </w:pPr>
      <w:r w:rsidRPr="006C0E11">
        <w:rPr>
          <w:szCs w:val="28"/>
        </w:rPr>
        <w:t>- участие в открытии художественн</w:t>
      </w:r>
      <w:r w:rsidRPr="006C0E11">
        <w:rPr>
          <w:szCs w:val="28"/>
          <w:lang w:val="ru-RU"/>
        </w:rPr>
        <w:t>ых</w:t>
      </w:r>
      <w:r w:rsidRPr="006C0E11">
        <w:rPr>
          <w:szCs w:val="28"/>
        </w:rPr>
        <w:t xml:space="preserve"> выстав</w:t>
      </w:r>
      <w:r w:rsidRPr="006C0E11">
        <w:rPr>
          <w:szCs w:val="28"/>
          <w:lang w:val="ru-RU"/>
        </w:rPr>
        <w:t>о</w:t>
      </w:r>
      <w:r w:rsidRPr="006C0E11">
        <w:rPr>
          <w:szCs w:val="28"/>
        </w:rPr>
        <w:t>к</w:t>
      </w:r>
      <w:r w:rsidRPr="006C0E11">
        <w:rPr>
          <w:szCs w:val="28"/>
          <w:lang w:val="ru-RU"/>
        </w:rPr>
        <w:t xml:space="preserve"> во Дворце искусств (ул. Козлова,3), в соответствии с планом ОО «БСХ».</w:t>
      </w:r>
    </w:p>
    <w:p w:rsidR="00EC4917" w:rsidRPr="006C0E11" w:rsidRDefault="00EC4917" w:rsidP="00AF04DC">
      <w:pPr>
        <w:ind w:left="720"/>
        <w:jc w:val="both"/>
        <w:rPr>
          <w:bCs/>
          <w:iCs w:val="0"/>
          <w:color w:val="0D0615"/>
          <w:szCs w:val="28"/>
          <w:u w:val="single"/>
          <w:lang w:val="ru-RU"/>
        </w:rPr>
      </w:pPr>
      <w:r w:rsidRPr="006C0E11">
        <w:rPr>
          <w:szCs w:val="28"/>
          <w:lang w:val="ru-RU"/>
        </w:rPr>
        <w:t xml:space="preserve">3.6. </w:t>
      </w:r>
      <w:r w:rsidRPr="006C0E11">
        <w:rPr>
          <w:bCs/>
          <w:iCs w:val="0"/>
          <w:color w:val="0D0615"/>
          <w:szCs w:val="28"/>
          <w:u w:val="single"/>
          <w:lang w:val="ru-RU"/>
        </w:rPr>
        <w:t>Национальный исторический музей Республики Беларусь:</w:t>
      </w:r>
    </w:p>
    <w:p w:rsidR="00EC4917" w:rsidRPr="006C0E11" w:rsidRDefault="00EC4917" w:rsidP="00D0435D">
      <w:pPr>
        <w:pStyle w:val="NormalWeb"/>
        <w:shd w:val="clear" w:color="auto" w:fill="FFFFFF"/>
        <w:ind w:left="720" w:firstLine="0"/>
        <w:jc w:val="both"/>
        <w:rPr>
          <w:color w:val="0D0615"/>
          <w:szCs w:val="28"/>
          <w:lang w:val="ru-RU"/>
        </w:rPr>
      </w:pPr>
      <w:r w:rsidRPr="006C0E11">
        <w:rPr>
          <w:shd w:val="clear" w:color="auto" w:fill="FFFFFF"/>
          <w:lang w:val="ru-RU"/>
        </w:rPr>
        <w:t>- участие</w:t>
      </w:r>
      <w:r w:rsidRPr="006C0E11">
        <w:rPr>
          <w:rStyle w:val="Heading2Char"/>
          <w:rFonts w:ascii="Times New Roman" w:hAnsi="Times New Roman"/>
          <w:color w:val="0D0615"/>
          <w:lang w:eastAsia="ru-RU"/>
        </w:rPr>
        <w:t xml:space="preserve"> </w:t>
      </w:r>
      <w:r w:rsidRPr="006C0E11">
        <w:rPr>
          <w:rStyle w:val="Heading2Char"/>
          <w:rFonts w:ascii="Times New Roman" w:hAnsi="Times New Roman"/>
          <w:b w:val="0"/>
          <w:i w:val="0"/>
          <w:color w:val="0D0615"/>
          <w:lang w:val="ru-RU" w:eastAsia="ru-RU"/>
        </w:rPr>
        <w:t>в</w:t>
      </w:r>
      <w:r w:rsidRPr="006C0E11">
        <w:rPr>
          <w:rStyle w:val="Heading2Char"/>
          <w:rFonts w:ascii="Times New Roman" w:hAnsi="Times New Roman"/>
          <w:color w:val="0D0615"/>
          <w:lang w:val="ru-RU" w:eastAsia="ru-RU"/>
        </w:rPr>
        <w:t xml:space="preserve"> </w:t>
      </w:r>
      <w:r w:rsidRPr="006C0E11">
        <w:rPr>
          <w:lang w:val="ru-RU"/>
        </w:rPr>
        <w:t xml:space="preserve">международной научно-практической конференции «Современный город и искусство: сообщество, инновации, контекст </w:t>
      </w:r>
      <w:r w:rsidRPr="006C0E11">
        <w:rPr>
          <w:bCs/>
          <w:color w:val="0D0615"/>
          <w:szCs w:val="28"/>
          <w:lang w:val="ru-RU"/>
        </w:rPr>
        <w:t>и выставки оси  экзистенции: искусство и современный город, 5.10.2020 (</w:t>
      </w:r>
      <w:r>
        <w:rPr>
          <w:bCs/>
          <w:color w:val="0D0615"/>
          <w:szCs w:val="28"/>
          <w:lang w:val="ru-RU"/>
        </w:rPr>
        <w:t xml:space="preserve">Быковский О.М., </w:t>
      </w:r>
      <w:r w:rsidRPr="006C0E11">
        <w:rPr>
          <w:bCs/>
          <w:color w:val="0D0615"/>
          <w:szCs w:val="28"/>
          <w:lang w:val="ru-RU"/>
        </w:rPr>
        <w:t>Духан И.Н.).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</w:p>
    <w:p w:rsidR="00EC4917" w:rsidRPr="006C0E11" w:rsidRDefault="00EC4917" w:rsidP="009D5EB7">
      <w:pPr>
        <w:ind w:left="720"/>
        <w:jc w:val="center"/>
        <w:rPr>
          <w:b/>
          <w:szCs w:val="28"/>
          <w:u w:val="single"/>
          <w:lang w:val="ru-RU"/>
        </w:rPr>
      </w:pPr>
      <w:r w:rsidRPr="006C0E11">
        <w:rPr>
          <w:b/>
          <w:szCs w:val="28"/>
          <w:u w:val="single"/>
          <w:lang w:val="en-US"/>
        </w:rPr>
        <w:t>IV</w:t>
      </w:r>
      <w:r w:rsidRPr="006C0E11">
        <w:rPr>
          <w:b/>
          <w:szCs w:val="28"/>
          <w:u w:val="single"/>
        </w:rPr>
        <w:t>. Творческие мероприятия, выставки, семинары и другие мероприятия:</w:t>
      </w:r>
    </w:p>
    <w:p w:rsidR="00EC4917" w:rsidRPr="006C0E11" w:rsidRDefault="00EC4917" w:rsidP="00FC56AE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 xml:space="preserve">- проведение общественной дискуссии «Минская агломерация: тенденции развития», 28.02.2020г. </w:t>
      </w:r>
    </w:p>
    <w:p w:rsidR="00EC4917" w:rsidRPr="006C0E11" w:rsidRDefault="00EC4917" w:rsidP="00FC56AE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- проведение круглого стола «Урбанистика и СМИ: технология создания события» в рамках научно-практического форума «Умный город», 02.03.2020г.</w:t>
      </w:r>
    </w:p>
    <w:p w:rsidR="00EC4917" w:rsidRPr="006C0E11" w:rsidRDefault="00EC4917" w:rsidP="00FC56AE">
      <w:pPr>
        <w:ind w:left="720"/>
        <w:jc w:val="both"/>
        <w:rPr>
          <w:szCs w:val="28"/>
          <w:lang w:val="ru-RU"/>
        </w:rPr>
      </w:pPr>
      <w:r w:rsidRPr="006C0E11">
        <w:rPr>
          <w:color w:val="1C1E21"/>
          <w:szCs w:val="28"/>
          <w:shd w:val="clear" w:color="auto" w:fill="FFFFFF"/>
          <w:lang w:val="ru-RU"/>
        </w:rPr>
        <w:t>- п</w:t>
      </w:r>
      <w:r w:rsidRPr="006C0E11">
        <w:rPr>
          <w:szCs w:val="28"/>
          <w:lang w:val="ru-RU"/>
        </w:rPr>
        <w:t>роведение международной конференции с участием представителей Национального объединения изыскателей и проектировщиков (НОПРИЗ, Россия), 4.03.2020г.;</w:t>
      </w:r>
    </w:p>
    <w:p w:rsidR="00EC4917" w:rsidRPr="006C0E11" w:rsidRDefault="00EC4917" w:rsidP="00E8527C">
      <w:pPr>
        <w:tabs>
          <w:tab w:val="num" w:pos="0"/>
          <w:tab w:val="left" w:pos="180"/>
        </w:tabs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 xml:space="preserve">- </w:t>
      </w:r>
      <w:r w:rsidRPr="006C0E11">
        <w:rPr>
          <w:szCs w:val="28"/>
          <w:lang w:val="en-US"/>
        </w:rPr>
        <w:t>XIV</w:t>
      </w:r>
      <w:r w:rsidRPr="006C0E11">
        <w:rPr>
          <w:szCs w:val="28"/>
        </w:rPr>
        <w:t xml:space="preserve"> Республиканск</w:t>
      </w:r>
      <w:r w:rsidRPr="006C0E11">
        <w:rPr>
          <w:szCs w:val="28"/>
          <w:lang w:val="ru-RU"/>
        </w:rPr>
        <w:t>ий</w:t>
      </w:r>
      <w:r w:rsidRPr="006C0E11">
        <w:rPr>
          <w:szCs w:val="28"/>
        </w:rPr>
        <w:t xml:space="preserve"> конкурс дипломных проектов выпускников высших и средних специальных архитектурных школ Республики Беларусь</w:t>
      </w:r>
      <w:r w:rsidRPr="006C0E11">
        <w:rPr>
          <w:szCs w:val="28"/>
          <w:lang w:val="ru-RU"/>
        </w:rPr>
        <w:t xml:space="preserve"> (30.10.2020г. вручение ГРАН-ПРИ, дипломов и спецпризов);</w:t>
      </w:r>
    </w:p>
    <w:p w:rsidR="00EC4917" w:rsidRPr="006C0E11" w:rsidRDefault="00EC4917" w:rsidP="00970074">
      <w:pPr>
        <w:tabs>
          <w:tab w:val="num" w:pos="0"/>
          <w:tab w:val="left" w:pos="180"/>
        </w:tabs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 xml:space="preserve">- </w:t>
      </w:r>
      <w:r w:rsidRPr="006C0E11">
        <w:rPr>
          <w:szCs w:val="28"/>
          <w:lang w:val="en-US"/>
        </w:rPr>
        <w:t>II</w:t>
      </w:r>
      <w:r w:rsidRPr="006C0E11">
        <w:rPr>
          <w:szCs w:val="28"/>
        </w:rPr>
        <w:t xml:space="preserve"> Республиканский конкурс архитектурного рисунка студентов высших архитектурных школ Республики Беларусь</w:t>
      </w:r>
      <w:r w:rsidRPr="006C0E11">
        <w:rPr>
          <w:szCs w:val="28"/>
          <w:lang w:val="ru-RU"/>
        </w:rPr>
        <w:t xml:space="preserve"> (30.10.2020г. вручение дипломов и спецпризов);</w:t>
      </w:r>
    </w:p>
    <w:p w:rsidR="00EC4917" w:rsidRPr="006C0E11" w:rsidRDefault="00EC4917" w:rsidP="00867BEA">
      <w:pPr>
        <w:tabs>
          <w:tab w:val="num" w:pos="0"/>
          <w:tab w:val="left" w:pos="180"/>
        </w:tabs>
        <w:ind w:left="720"/>
        <w:jc w:val="both"/>
        <w:rPr>
          <w:color w:val="1C1E21"/>
          <w:szCs w:val="28"/>
          <w:shd w:val="clear" w:color="auto" w:fill="FFFFFF"/>
          <w:lang w:val="ru-RU"/>
        </w:rPr>
      </w:pPr>
      <w:r w:rsidRPr="006C0E11">
        <w:rPr>
          <w:szCs w:val="28"/>
          <w:lang w:val="ru-RU"/>
        </w:rPr>
        <w:t>- в</w:t>
      </w:r>
      <w:r w:rsidRPr="006C0E11">
        <w:rPr>
          <w:szCs w:val="28"/>
        </w:rPr>
        <w:t xml:space="preserve">ручение </w:t>
      </w:r>
      <w:r w:rsidRPr="006C0E11">
        <w:rPr>
          <w:szCs w:val="28"/>
          <w:lang w:val="ru-RU"/>
        </w:rPr>
        <w:t xml:space="preserve">Диплома </w:t>
      </w:r>
      <w:r w:rsidRPr="006C0E11">
        <w:rPr>
          <w:color w:val="1C1E21"/>
          <w:szCs w:val="28"/>
          <w:shd w:val="clear" w:color="auto" w:fill="FFFFFF"/>
        </w:rPr>
        <w:t>Международно</w:t>
      </w:r>
      <w:r w:rsidRPr="006C0E11">
        <w:rPr>
          <w:color w:val="1C1E21"/>
          <w:szCs w:val="28"/>
          <w:shd w:val="clear" w:color="auto" w:fill="FFFFFF"/>
          <w:lang w:val="ru-RU"/>
        </w:rPr>
        <w:t>го</w:t>
      </w:r>
      <w:r w:rsidRPr="006C0E11">
        <w:rPr>
          <w:color w:val="1C1E21"/>
          <w:szCs w:val="28"/>
          <w:shd w:val="clear" w:color="auto" w:fill="FFFFFF"/>
        </w:rPr>
        <w:t xml:space="preserve"> </w:t>
      </w:r>
      <w:r w:rsidRPr="006C0E11">
        <w:rPr>
          <w:color w:val="1C1E21"/>
          <w:szCs w:val="28"/>
          <w:shd w:val="clear" w:color="auto" w:fill="FFFFFF"/>
          <w:lang w:val="ru-RU"/>
        </w:rPr>
        <w:t>конкурса</w:t>
      </w:r>
      <w:r w:rsidRPr="006C0E11">
        <w:rPr>
          <w:color w:val="1C1E21"/>
          <w:szCs w:val="28"/>
          <w:shd w:val="clear" w:color="auto" w:fill="FFFFFF"/>
        </w:rPr>
        <w:t xml:space="preserve"> имени Лазаря Хидекеля за инновационные </w:t>
      </w:r>
      <w:r w:rsidRPr="006C0E11">
        <w:rPr>
          <w:color w:val="1C1E21"/>
          <w:szCs w:val="28"/>
          <w:shd w:val="clear" w:color="auto" w:fill="FFFFFF"/>
          <w:lang w:val="ru-RU"/>
        </w:rPr>
        <w:t>подходы к архитектуре 21 века, 30.10.2020г.</w:t>
      </w:r>
    </w:p>
    <w:p w:rsidR="00EC4917" w:rsidRPr="006C0E11" w:rsidRDefault="00EC4917" w:rsidP="00A80A83">
      <w:pPr>
        <w:ind w:left="720"/>
        <w:jc w:val="both"/>
        <w:rPr>
          <w:color w:val="0D0615"/>
          <w:szCs w:val="28"/>
          <w:shd w:val="clear" w:color="auto" w:fill="FFFFFF"/>
          <w:lang w:val="ru-RU"/>
        </w:rPr>
      </w:pPr>
      <w:r w:rsidRPr="006C0E11">
        <w:rPr>
          <w:szCs w:val="28"/>
          <w:lang w:val="ru-RU"/>
        </w:rPr>
        <w:t>- разработка и презентация концепции интерьеров помещений</w:t>
      </w:r>
      <w:r w:rsidRPr="006C0E11">
        <w:rPr>
          <w:bCs/>
          <w:color w:val="0D0615"/>
          <w:szCs w:val="28"/>
        </w:rPr>
        <w:t xml:space="preserve"> Республиканского дома архитекторов (РДА)</w:t>
      </w:r>
      <w:r w:rsidRPr="006C0E11">
        <w:rPr>
          <w:bCs/>
          <w:color w:val="0D0615"/>
          <w:szCs w:val="28"/>
          <w:lang w:val="ru-RU"/>
        </w:rPr>
        <w:t xml:space="preserve">, </w:t>
      </w:r>
      <w:r w:rsidRPr="006C0E11">
        <w:rPr>
          <w:color w:val="0D0615"/>
          <w:szCs w:val="28"/>
          <w:shd w:val="clear" w:color="auto" w:fill="FFFFFF"/>
        </w:rPr>
        <w:t xml:space="preserve">приняли участие три коллектива: </w:t>
      </w:r>
    </w:p>
    <w:p w:rsidR="00EC4917" w:rsidRPr="006C0E11" w:rsidRDefault="00EC4917" w:rsidP="0044144C">
      <w:pPr>
        <w:ind w:left="720" w:firstLine="696"/>
        <w:jc w:val="both"/>
        <w:rPr>
          <w:color w:val="0D0615"/>
          <w:szCs w:val="28"/>
          <w:shd w:val="clear" w:color="auto" w:fill="FFFFFF"/>
          <w:lang w:val="ru-RU"/>
        </w:rPr>
      </w:pPr>
      <w:r w:rsidRPr="006C0E11">
        <w:rPr>
          <w:color w:val="0D0615"/>
          <w:szCs w:val="28"/>
          <w:shd w:val="clear" w:color="auto" w:fill="FFFFFF"/>
        </w:rPr>
        <w:t>1. Аспирант</w:t>
      </w:r>
      <w:r w:rsidRPr="006C0E11">
        <w:rPr>
          <w:color w:val="0D0615"/>
          <w:szCs w:val="28"/>
          <w:shd w:val="clear" w:color="auto" w:fill="FFFFFF"/>
          <w:lang w:val="ru-RU"/>
        </w:rPr>
        <w:t>ы</w:t>
      </w:r>
      <w:r w:rsidRPr="006C0E11">
        <w:rPr>
          <w:color w:val="0D0615"/>
          <w:szCs w:val="28"/>
          <w:shd w:val="clear" w:color="auto" w:fill="FFFFFF"/>
        </w:rPr>
        <w:t xml:space="preserve"> БНТУ</w:t>
      </w:r>
      <w:r w:rsidRPr="006C0E11">
        <w:rPr>
          <w:color w:val="0D0615"/>
          <w:szCs w:val="28"/>
          <w:shd w:val="clear" w:color="auto" w:fill="FFFFFF"/>
          <w:lang w:val="ru-RU"/>
        </w:rPr>
        <w:t xml:space="preserve"> Аникина М., Нехайчик Д. под руководством Литвиновой А.А.</w:t>
      </w:r>
    </w:p>
    <w:p w:rsidR="00EC4917" w:rsidRPr="006C0E11" w:rsidRDefault="00EC4917" w:rsidP="0044144C">
      <w:pPr>
        <w:ind w:left="720" w:firstLine="696"/>
        <w:jc w:val="both"/>
        <w:rPr>
          <w:color w:val="0D0615"/>
          <w:szCs w:val="28"/>
          <w:shd w:val="clear" w:color="auto" w:fill="FFFFFF"/>
          <w:lang w:val="ru-RU"/>
        </w:rPr>
      </w:pPr>
      <w:r w:rsidRPr="006C0E11">
        <w:rPr>
          <w:color w:val="0D0615"/>
          <w:szCs w:val="28"/>
          <w:shd w:val="clear" w:color="auto" w:fill="FFFFFF"/>
        </w:rPr>
        <w:t xml:space="preserve">2. </w:t>
      </w:r>
      <w:r w:rsidRPr="006C0E11">
        <w:rPr>
          <w:color w:val="0D0615"/>
          <w:szCs w:val="28"/>
          <w:shd w:val="clear" w:color="auto" w:fill="FFFFFF"/>
          <w:lang w:val="ru-RU"/>
        </w:rPr>
        <w:t>Творческая м</w:t>
      </w:r>
      <w:r w:rsidRPr="006C0E11">
        <w:rPr>
          <w:color w:val="0D0615"/>
          <w:szCs w:val="28"/>
          <w:shd w:val="clear" w:color="auto" w:fill="FFFFFF"/>
        </w:rPr>
        <w:t>астерская «Четвертый квартал»</w:t>
      </w:r>
      <w:r w:rsidRPr="006C0E11">
        <w:rPr>
          <w:color w:val="0D0615"/>
          <w:szCs w:val="28"/>
          <w:shd w:val="clear" w:color="auto" w:fill="FFFFFF"/>
          <w:lang w:val="ru-RU"/>
        </w:rPr>
        <w:t>:</w:t>
      </w:r>
      <w:r w:rsidRPr="006C0E11">
        <w:rPr>
          <w:color w:val="0D0615"/>
          <w:szCs w:val="28"/>
          <w:shd w:val="clear" w:color="auto" w:fill="FFFFFF"/>
        </w:rPr>
        <w:t xml:space="preserve"> </w:t>
      </w:r>
      <w:r w:rsidRPr="006C0E11">
        <w:rPr>
          <w:color w:val="0D0615"/>
          <w:szCs w:val="28"/>
          <w:shd w:val="clear" w:color="auto" w:fill="FFFFFF"/>
          <w:lang w:val="ru-RU"/>
        </w:rPr>
        <w:t xml:space="preserve">Кулаженко И.А., Артонюк В.Г. под руководством </w:t>
      </w:r>
      <w:r w:rsidRPr="006C0E11">
        <w:rPr>
          <w:color w:val="0D0615"/>
          <w:szCs w:val="28"/>
          <w:shd w:val="clear" w:color="auto" w:fill="FFFFFF"/>
        </w:rPr>
        <w:t xml:space="preserve"> Трусова</w:t>
      </w:r>
      <w:r w:rsidRPr="006C0E11">
        <w:rPr>
          <w:color w:val="0D0615"/>
          <w:szCs w:val="28"/>
          <w:shd w:val="clear" w:color="auto" w:fill="FFFFFF"/>
          <w:lang w:val="ru-RU"/>
        </w:rPr>
        <w:t xml:space="preserve"> А.Г.</w:t>
      </w:r>
      <w:r w:rsidRPr="006C0E11">
        <w:rPr>
          <w:color w:val="0D0615"/>
          <w:szCs w:val="28"/>
          <w:shd w:val="clear" w:color="auto" w:fill="FFFFFF"/>
        </w:rPr>
        <w:t xml:space="preserve"> </w:t>
      </w:r>
    </w:p>
    <w:p w:rsidR="00EC4917" w:rsidRPr="006C0E11" w:rsidRDefault="00EC4917" w:rsidP="0044144C">
      <w:pPr>
        <w:ind w:left="720" w:firstLine="696"/>
        <w:jc w:val="both"/>
        <w:rPr>
          <w:color w:val="0D0615"/>
          <w:szCs w:val="28"/>
          <w:shd w:val="clear" w:color="auto" w:fill="FFFFFF"/>
          <w:lang w:val="ru-RU"/>
        </w:rPr>
      </w:pPr>
      <w:r w:rsidRPr="006C0E11">
        <w:rPr>
          <w:color w:val="0D0615"/>
          <w:szCs w:val="28"/>
          <w:shd w:val="clear" w:color="auto" w:fill="FFFFFF"/>
        </w:rPr>
        <w:t>3. Коллектив Клуба молодых архитекторов</w:t>
      </w:r>
      <w:r w:rsidRPr="006C0E11">
        <w:rPr>
          <w:color w:val="0D0615"/>
          <w:szCs w:val="28"/>
          <w:shd w:val="clear" w:color="auto" w:fill="FFFFFF"/>
          <w:lang w:val="ru-RU"/>
        </w:rPr>
        <w:t>: Бобрик Е.В., Шаповал А.М., Остроумов Д.А., Дятко С.С., Анискович М.А., Бауэр А.И., Игнатьев А.В. (разработка - 1 полугодие 2020, презентация – 22.10.2020).</w:t>
      </w:r>
    </w:p>
    <w:p w:rsidR="00EC4917" w:rsidRPr="006C0E11" w:rsidRDefault="00EC4917" w:rsidP="00056A16">
      <w:pPr>
        <w:ind w:left="720"/>
        <w:jc w:val="center"/>
        <w:rPr>
          <w:szCs w:val="28"/>
          <w:lang w:val="ru-RU"/>
        </w:rPr>
      </w:pPr>
    </w:p>
    <w:p w:rsidR="00EC4917" w:rsidRPr="006C0E11" w:rsidRDefault="00EC4917" w:rsidP="00056A16">
      <w:pPr>
        <w:ind w:left="720"/>
        <w:jc w:val="center"/>
        <w:rPr>
          <w:b/>
          <w:i/>
          <w:szCs w:val="28"/>
          <w:lang w:val="ru-RU"/>
        </w:rPr>
      </w:pPr>
      <w:r w:rsidRPr="006C0E11">
        <w:rPr>
          <w:b/>
          <w:szCs w:val="28"/>
        </w:rPr>
        <w:t>Выставки в Республиканском Доме архитекторов:</w:t>
      </w:r>
    </w:p>
    <w:p w:rsidR="00EC4917" w:rsidRPr="006C0E11" w:rsidRDefault="00EC4917" w:rsidP="00E725AD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 xml:space="preserve">- выставка конкурсных работ </w:t>
      </w:r>
      <w:r w:rsidRPr="006C0E11">
        <w:rPr>
          <w:szCs w:val="28"/>
          <w:lang w:val="en-US"/>
        </w:rPr>
        <w:t>II</w:t>
      </w:r>
      <w:r w:rsidRPr="006C0E11">
        <w:rPr>
          <w:szCs w:val="28"/>
        </w:rPr>
        <w:t xml:space="preserve"> Республиканского конкурса архитектурного рисунка студентов высших архитектурных школ Республики Беларусь</w:t>
      </w:r>
      <w:r w:rsidRPr="006C0E11">
        <w:rPr>
          <w:szCs w:val="28"/>
          <w:lang w:val="ru-RU"/>
        </w:rPr>
        <w:t>, (октябрь-декабрь 2020г.);</w:t>
      </w:r>
    </w:p>
    <w:p w:rsidR="00EC4917" w:rsidRPr="006C0E11" w:rsidRDefault="00EC4917" w:rsidP="00096F5D">
      <w:pPr>
        <w:tabs>
          <w:tab w:val="num" w:pos="0"/>
          <w:tab w:val="left" w:pos="180"/>
        </w:tabs>
        <w:ind w:left="720"/>
        <w:jc w:val="center"/>
        <w:rPr>
          <w:b/>
          <w:szCs w:val="28"/>
          <w:lang w:val="ru-RU"/>
        </w:rPr>
      </w:pPr>
      <w:r w:rsidRPr="006C0E11">
        <w:rPr>
          <w:b/>
          <w:szCs w:val="28"/>
          <w:lang w:val="ru-RU"/>
        </w:rPr>
        <w:t>Презентации:</w:t>
      </w:r>
    </w:p>
    <w:p w:rsidR="00EC4917" w:rsidRPr="006C0E11" w:rsidRDefault="00EC4917" w:rsidP="003F657D">
      <w:pPr>
        <w:tabs>
          <w:tab w:val="left" w:pos="36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 xml:space="preserve">- презентация ООО «Прайм Менеджмент» на тему «Возможности применения продукции электротехнического назначения в рамках оформления помещений в стиле </w:t>
      </w:r>
      <w:r w:rsidRPr="006C0E11">
        <w:rPr>
          <w:bCs/>
          <w:szCs w:val="28"/>
          <w:lang w:val="en-US"/>
        </w:rPr>
        <w:t>LOFT</w:t>
      </w:r>
      <w:r w:rsidRPr="006C0E11">
        <w:rPr>
          <w:bCs/>
          <w:szCs w:val="28"/>
          <w:lang w:val="ru-RU"/>
        </w:rPr>
        <w:t>, включая архитектурное освещение зданий», 01.10.2020г.</w:t>
      </w:r>
    </w:p>
    <w:p w:rsidR="00EC4917" w:rsidRPr="006C0E11" w:rsidRDefault="00EC4917" w:rsidP="00096F5D">
      <w:pPr>
        <w:ind w:left="720" w:right="-108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- презентация ООО «ДомСтройСталь» по теме «Технологии легких стальных тонкостенных конструкций (ЛСТК)», 22.10.2020г.</w:t>
      </w:r>
    </w:p>
    <w:p w:rsidR="00EC4917" w:rsidRPr="006C0E11" w:rsidRDefault="00EC4917" w:rsidP="00CB6F87">
      <w:pPr>
        <w:tabs>
          <w:tab w:val="left" w:pos="360"/>
        </w:tabs>
        <w:ind w:left="720"/>
        <w:jc w:val="both"/>
        <w:rPr>
          <w:bCs/>
          <w:szCs w:val="28"/>
          <w:lang w:val="ru-RU"/>
        </w:rPr>
      </w:pPr>
      <w:r w:rsidRPr="006C0E11">
        <w:rPr>
          <w:szCs w:val="28"/>
          <w:lang w:val="ru-RU"/>
        </w:rPr>
        <w:t>- презентация ООО «ГЕЦЕ РУС»</w:t>
      </w:r>
      <w:r w:rsidRPr="006C0E11">
        <w:rPr>
          <w:bCs/>
          <w:szCs w:val="28"/>
        </w:rPr>
        <w:t xml:space="preserve"> по теме: «</w:t>
      </w:r>
      <w:r w:rsidRPr="006C0E11">
        <w:rPr>
          <w:bCs/>
          <w:szCs w:val="28"/>
          <w:lang w:val="en-US"/>
        </w:rPr>
        <w:t>GEZE</w:t>
      </w:r>
      <w:r w:rsidRPr="006C0E11">
        <w:rPr>
          <w:bCs/>
          <w:szCs w:val="28"/>
        </w:rPr>
        <w:t>. Дизайнерские решения»</w:t>
      </w:r>
      <w:r w:rsidRPr="006C0E11">
        <w:rPr>
          <w:bCs/>
          <w:szCs w:val="28"/>
          <w:lang w:val="ru-RU"/>
        </w:rPr>
        <w:t>, 22.10.2020г.;</w:t>
      </w:r>
    </w:p>
    <w:p w:rsidR="00EC4917" w:rsidRPr="006C0E11" w:rsidRDefault="00EC4917" w:rsidP="00096F5D">
      <w:pPr>
        <w:ind w:left="720" w:right="-108"/>
        <w:jc w:val="both"/>
        <w:rPr>
          <w:szCs w:val="28"/>
          <w:lang w:val="ru-RU"/>
        </w:rPr>
      </w:pPr>
    </w:p>
    <w:p w:rsidR="00EC4917" w:rsidRPr="006C0E11" w:rsidRDefault="00EC4917" w:rsidP="009D5EB7">
      <w:pPr>
        <w:ind w:left="720"/>
        <w:jc w:val="center"/>
        <w:rPr>
          <w:b/>
          <w:szCs w:val="28"/>
          <w:u w:val="single"/>
        </w:rPr>
      </w:pPr>
      <w:r w:rsidRPr="006C0E11">
        <w:rPr>
          <w:b/>
          <w:szCs w:val="28"/>
          <w:u w:val="single"/>
          <w:lang w:val="en-US"/>
        </w:rPr>
        <w:t>V</w:t>
      </w:r>
      <w:r w:rsidRPr="006C0E11">
        <w:rPr>
          <w:b/>
          <w:szCs w:val="28"/>
          <w:u w:val="single"/>
        </w:rPr>
        <w:t>. Международная деятельность.</w:t>
      </w:r>
    </w:p>
    <w:p w:rsidR="00EC4917" w:rsidRPr="006C0E11" w:rsidRDefault="00EC4917" w:rsidP="009D5EB7">
      <w:pPr>
        <w:ind w:left="720"/>
        <w:jc w:val="both"/>
        <w:rPr>
          <w:szCs w:val="28"/>
          <w:u w:val="single"/>
          <w:lang w:val="ru-RU"/>
        </w:rPr>
      </w:pPr>
      <w:r w:rsidRPr="006C0E11">
        <w:rPr>
          <w:szCs w:val="28"/>
          <w:lang w:val="ru-RU"/>
        </w:rPr>
        <w:t>5</w:t>
      </w:r>
      <w:r w:rsidRPr="006C0E11">
        <w:rPr>
          <w:szCs w:val="28"/>
        </w:rPr>
        <w:t xml:space="preserve">.1. </w:t>
      </w:r>
      <w:r w:rsidRPr="006C0E11">
        <w:rPr>
          <w:szCs w:val="28"/>
          <w:u w:val="single"/>
        </w:rPr>
        <w:t>Сотрудничество с Международной Ассоциацией Союзов архитекторов (МАСА):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- работа по сбору материала для выпуска специального альбома «Лучшие архитектурные решения в странах СНГ за последние 30 лет – Лауреаты смотров-конкурсов», (Быковский О.М., Гаухфельд М.Л.);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- совместная работа по внесению в План подготовки к 2021 году - Году архитектуры и градостроительства в странах СНГ, мероприятий от Белорусского союза архитекторов (Быковский О.М.);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</w:rPr>
        <w:t xml:space="preserve">- </w:t>
      </w:r>
      <w:r w:rsidRPr="006C0E11">
        <w:rPr>
          <w:szCs w:val="28"/>
          <w:lang w:val="ru-RU"/>
        </w:rPr>
        <w:t xml:space="preserve">участие в </w:t>
      </w:r>
      <w:r w:rsidRPr="006C0E11">
        <w:rPr>
          <w:szCs w:val="28"/>
          <w:lang w:val="en-US"/>
        </w:rPr>
        <w:t>XXVIII</w:t>
      </w:r>
      <w:r w:rsidRPr="006C0E11">
        <w:rPr>
          <w:szCs w:val="28"/>
          <w:lang w:val="ru-RU"/>
        </w:rPr>
        <w:t xml:space="preserve"> заседании Координационного Совета МАСА, г. Тбилиси (Грузия) с 8-9.10.2020г. (Быковский О.М. –председатель ОО «БСА»);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 xml:space="preserve">- участие в </w:t>
      </w:r>
      <w:r w:rsidRPr="006C0E11">
        <w:rPr>
          <w:szCs w:val="28"/>
          <w:lang w:val="en-US"/>
        </w:rPr>
        <w:t>XXVIII</w:t>
      </w:r>
      <w:r w:rsidRPr="006C0E11">
        <w:rPr>
          <w:szCs w:val="28"/>
          <w:lang w:val="ru-RU"/>
        </w:rPr>
        <w:t xml:space="preserve"> Международном смотре-конкурсе на лучшие проект и постройку года, г. Тбилиси (Грузия) с 8-9.10.2020г.,  представлено 33 проекта (8 наград);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 xml:space="preserve">- работа в качестве члена жюри </w:t>
      </w:r>
      <w:r w:rsidRPr="006C0E11">
        <w:rPr>
          <w:szCs w:val="28"/>
          <w:lang w:val="en-US"/>
        </w:rPr>
        <w:t>XXVIII</w:t>
      </w:r>
      <w:r w:rsidRPr="006C0E11">
        <w:rPr>
          <w:szCs w:val="28"/>
          <w:lang w:val="ru-RU"/>
        </w:rPr>
        <w:t xml:space="preserve"> Международного смотра-конкурса на лучшие проект и постройку года, октябрь 2020 (Гаухфельд М.Л., Быковский О.М.)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 xml:space="preserve">5.2. </w:t>
      </w:r>
      <w:r w:rsidRPr="006C0E11">
        <w:rPr>
          <w:szCs w:val="28"/>
          <w:u w:val="single"/>
          <w:lang w:val="ru-RU"/>
        </w:rPr>
        <w:t xml:space="preserve">Сотрудничество с </w:t>
      </w:r>
      <w:r w:rsidRPr="006C0E11">
        <w:rPr>
          <w:szCs w:val="28"/>
          <w:u w:val="single"/>
        </w:rPr>
        <w:t>Союз</w:t>
      </w:r>
      <w:r w:rsidRPr="006C0E11">
        <w:rPr>
          <w:szCs w:val="28"/>
          <w:u w:val="single"/>
          <w:lang w:val="ru-RU"/>
        </w:rPr>
        <w:t>ом</w:t>
      </w:r>
      <w:r w:rsidRPr="006C0E11">
        <w:rPr>
          <w:szCs w:val="28"/>
          <w:u w:val="single"/>
        </w:rPr>
        <w:t xml:space="preserve"> архитекторов России</w:t>
      </w:r>
      <w:r w:rsidRPr="006C0E11">
        <w:rPr>
          <w:szCs w:val="28"/>
          <w:lang w:val="ru-RU"/>
        </w:rPr>
        <w:t>:</w:t>
      </w:r>
    </w:p>
    <w:p w:rsidR="00EC4917" w:rsidRDefault="00EC4917" w:rsidP="00770EB3">
      <w:pPr>
        <w:shd w:val="clear" w:color="auto" w:fill="FFFFFF"/>
        <w:spacing w:line="200" w:lineRule="atLeast"/>
        <w:ind w:left="720"/>
        <w:jc w:val="both"/>
        <w:rPr>
          <w:color w:val="050505"/>
          <w:szCs w:val="28"/>
          <w:lang w:val="ru-RU"/>
        </w:rPr>
      </w:pPr>
      <w:r w:rsidRPr="006C0E11">
        <w:rPr>
          <w:szCs w:val="28"/>
          <w:lang w:val="ru-RU"/>
        </w:rPr>
        <w:t xml:space="preserve">- </w:t>
      </w:r>
      <w:r w:rsidRPr="006C0E11">
        <w:rPr>
          <w:szCs w:val="28"/>
        </w:rPr>
        <w:t xml:space="preserve">участие </w:t>
      </w:r>
      <w:r w:rsidRPr="006C0E11">
        <w:rPr>
          <w:szCs w:val="28"/>
          <w:lang w:val="ru-RU"/>
        </w:rPr>
        <w:t xml:space="preserve">белорусских архитекторов </w:t>
      </w:r>
      <w:r w:rsidRPr="006C0E11">
        <w:rPr>
          <w:szCs w:val="28"/>
        </w:rPr>
        <w:t xml:space="preserve">в </w:t>
      </w:r>
      <w:r w:rsidRPr="006C0E11">
        <w:rPr>
          <w:szCs w:val="28"/>
          <w:lang w:val="ru-RU"/>
        </w:rPr>
        <w:t>конкурсах</w:t>
      </w:r>
      <w:r w:rsidRPr="006C0E11">
        <w:rPr>
          <w:szCs w:val="28"/>
        </w:rPr>
        <w:t xml:space="preserve"> ежегодно</w:t>
      </w:r>
      <w:r w:rsidRPr="006C0E11">
        <w:rPr>
          <w:szCs w:val="28"/>
          <w:lang w:val="ru-RU"/>
        </w:rPr>
        <w:t>го</w:t>
      </w:r>
      <w:r w:rsidRPr="006C0E11">
        <w:rPr>
          <w:szCs w:val="28"/>
        </w:rPr>
        <w:t xml:space="preserve"> Международно</w:t>
      </w:r>
      <w:r w:rsidRPr="006C0E11">
        <w:rPr>
          <w:szCs w:val="28"/>
          <w:lang w:val="ru-RU"/>
        </w:rPr>
        <w:t>го</w:t>
      </w:r>
      <w:r w:rsidRPr="006C0E11">
        <w:rPr>
          <w:szCs w:val="28"/>
        </w:rPr>
        <w:t xml:space="preserve"> Фестивал</w:t>
      </w:r>
      <w:r w:rsidRPr="006C0E11">
        <w:rPr>
          <w:szCs w:val="28"/>
          <w:lang w:val="ru-RU"/>
        </w:rPr>
        <w:t>я</w:t>
      </w:r>
      <w:r w:rsidRPr="006C0E11">
        <w:rPr>
          <w:szCs w:val="28"/>
        </w:rPr>
        <w:t xml:space="preserve"> «З</w:t>
      </w:r>
      <w:r w:rsidRPr="006C0E11">
        <w:rPr>
          <w:szCs w:val="28"/>
          <w:lang w:val="ru-RU"/>
        </w:rPr>
        <w:t>о</w:t>
      </w:r>
      <w:r w:rsidRPr="006C0E11">
        <w:rPr>
          <w:szCs w:val="28"/>
        </w:rPr>
        <w:t>дчество-20</w:t>
      </w:r>
      <w:r w:rsidRPr="006C0E11">
        <w:rPr>
          <w:szCs w:val="28"/>
          <w:lang w:val="ru-RU"/>
        </w:rPr>
        <w:t>20</w:t>
      </w:r>
      <w:r w:rsidRPr="006C0E11">
        <w:rPr>
          <w:szCs w:val="28"/>
        </w:rPr>
        <w:t>»,</w:t>
      </w:r>
      <w:r w:rsidRPr="006C0E11">
        <w:rPr>
          <w:szCs w:val="28"/>
          <w:lang w:val="ru-RU"/>
        </w:rPr>
        <w:t xml:space="preserve"> </w:t>
      </w:r>
      <w:r w:rsidRPr="006C0E11">
        <w:rPr>
          <w:szCs w:val="28"/>
        </w:rPr>
        <w:t xml:space="preserve">г. Москва, Россия, </w:t>
      </w:r>
      <w:r w:rsidRPr="006C0E11">
        <w:rPr>
          <w:szCs w:val="28"/>
          <w:lang w:val="ru-RU"/>
        </w:rPr>
        <w:t>17-19.10.2019г.</w:t>
      </w:r>
      <w:r w:rsidRPr="006C0E11">
        <w:rPr>
          <w:szCs w:val="28"/>
        </w:rPr>
        <w:t>(</w:t>
      </w:r>
      <w:r w:rsidRPr="006C0E11">
        <w:rPr>
          <w:szCs w:val="28"/>
          <w:lang w:val="ru-RU"/>
        </w:rPr>
        <w:t>Остроумов Д. и его мастерская «Прохрам» получили</w:t>
      </w:r>
      <w:r w:rsidRPr="006C0E11">
        <w:rPr>
          <w:color w:val="050505"/>
          <w:szCs w:val="28"/>
        </w:rPr>
        <w:t xml:space="preserve"> высши</w:t>
      </w:r>
      <w:r w:rsidRPr="006C0E11">
        <w:rPr>
          <w:color w:val="050505"/>
          <w:szCs w:val="28"/>
          <w:lang w:val="ru-RU"/>
        </w:rPr>
        <w:t>е</w:t>
      </w:r>
      <w:r w:rsidRPr="006C0E11">
        <w:rPr>
          <w:color w:val="050505"/>
          <w:szCs w:val="28"/>
        </w:rPr>
        <w:t xml:space="preserve"> наград</w:t>
      </w:r>
      <w:r w:rsidRPr="006C0E11">
        <w:rPr>
          <w:color w:val="050505"/>
          <w:szCs w:val="28"/>
          <w:lang w:val="ru-RU"/>
        </w:rPr>
        <w:t>ы</w:t>
      </w:r>
      <w:r w:rsidRPr="006C0E11">
        <w:rPr>
          <w:color w:val="050505"/>
          <w:szCs w:val="28"/>
        </w:rPr>
        <w:t xml:space="preserve"> в номинации «</w:t>
      </w:r>
      <w:r w:rsidRPr="006C0E11">
        <w:rPr>
          <w:color w:val="050505"/>
          <w:szCs w:val="28"/>
          <w:lang w:val="ru-RU"/>
        </w:rPr>
        <w:t>П</w:t>
      </w:r>
      <w:r w:rsidRPr="006C0E11">
        <w:rPr>
          <w:color w:val="050505"/>
          <w:szCs w:val="28"/>
        </w:rPr>
        <w:t>роекты» секции «</w:t>
      </w:r>
      <w:r w:rsidRPr="006C0E11">
        <w:rPr>
          <w:color w:val="050505"/>
          <w:szCs w:val="28"/>
          <w:lang w:val="ru-RU"/>
        </w:rPr>
        <w:t>Х</w:t>
      </w:r>
      <w:r w:rsidRPr="006C0E11">
        <w:rPr>
          <w:color w:val="050505"/>
          <w:szCs w:val="28"/>
        </w:rPr>
        <w:t xml:space="preserve">рамовая архитектура» </w:t>
      </w:r>
      <w:r w:rsidRPr="006C0E11">
        <w:rPr>
          <w:color w:val="050505"/>
          <w:szCs w:val="28"/>
          <w:lang w:val="ru-RU"/>
        </w:rPr>
        <w:t>- Зо</w:t>
      </w:r>
      <w:r w:rsidRPr="006C0E11">
        <w:rPr>
          <w:color w:val="050505"/>
          <w:szCs w:val="28"/>
        </w:rPr>
        <w:t>лотой</w:t>
      </w:r>
      <w:r w:rsidRPr="006C0E11">
        <w:rPr>
          <w:color w:val="050505"/>
          <w:szCs w:val="28"/>
          <w:lang w:val="ru-RU"/>
        </w:rPr>
        <w:t xml:space="preserve"> знак</w:t>
      </w:r>
      <w:r w:rsidRPr="006C0E11">
        <w:rPr>
          <w:color w:val="050505"/>
          <w:szCs w:val="28"/>
        </w:rPr>
        <w:t xml:space="preserve"> </w:t>
      </w:r>
      <w:r w:rsidRPr="006C0E11">
        <w:rPr>
          <w:color w:val="050505"/>
          <w:szCs w:val="28"/>
          <w:lang w:val="ru-RU"/>
        </w:rPr>
        <w:t>и</w:t>
      </w:r>
      <w:r w:rsidRPr="006C0E11">
        <w:rPr>
          <w:color w:val="050505"/>
          <w:szCs w:val="28"/>
        </w:rPr>
        <w:t xml:space="preserve"> Серебряный знак</w:t>
      </w:r>
      <w:r>
        <w:rPr>
          <w:color w:val="050505"/>
          <w:szCs w:val="28"/>
          <w:lang w:val="ru-RU"/>
        </w:rPr>
        <w:t>);</w:t>
      </w:r>
    </w:p>
    <w:p w:rsidR="00EC4917" w:rsidRDefault="00EC4917" w:rsidP="00770EB3">
      <w:pPr>
        <w:shd w:val="clear" w:color="auto" w:fill="FFFFFF"/>
        <w:spacing w:line="200" w:lineRule="atLeast"/>
        <w:ind w:left="720"/>
        <w:jc w:val="both"/>
        <w:rPr>
          <w:color w:val="050505"/>
          <w:szCs w:val="28"/>
          <w:lang w:val="ru-RU"/>
        </w:rPr>
      </w:pPr>
      <w:r>
        <w:rPr>
          <w:color w:val="050505"/>
          <w:szCs w:val="28"/>
          <w:lang w:val="ru-RU"/>
        </w:rPr>
        <w:t>- информационная поддержка фестивалей и конкурсов, проводимых Союзом архитекторов России.</w:t>
      </w:r>
      <w:r w:rsidRPr="006C0E11">
        <w:rPr>
          <w:color w:val="050505"/>
          <w:szCs w:val="28"/>
          <w:lang w:val="ru-RU"/>
        </w:rPr>
        <w:t xml:space="preserve"> </w:t>
      </w:r>
    </w:p>
    <w:p w:rsidR="00EC4917" w:rsidRDefault="00EC4917" w:rsidP="00770EB3">
      <w:pPr>
        <w:shd w:val="clear" w:color="auto" w:fill="FFFFFF"/>
        <w:spacing w:line="200" w:lineRule="atLeast"/>
        <w:ind w:left="720"/>
        <w:jc w:val="both"/>
        <w:rPr>
          <w:color w:val="050505"/>
          <w:szCs w:val="28"/>
          <w:lang w:val="ru-RU"/>
        </w:rPr>
      </w:pPr>
      <w:r>
        <w:rPr>
          <w:color w:val="050505"/>
          <w:szCs w:val="28"/>
          <w:lang w:val="ru-RU"/>
        </w:rPr>
        <w:t xml:space="preserve">5.3. </w:t>
      </w:r>
      <w:r w:rsidRPr="00B353A1">
        <w:rPr>
          <w:color w:val="050505"/>
          <w:szCs w:val="28"/>
          <w:u w:val="single"/>
          <w:lang w:val="ru-RU"/>
        </w:rPr>
        <w:t>Сотрудничество с Союзом архитекторов Грузии</w:t>
      </w:r>
      <w:r>
        <w:rPr>
          <w:color w:val="050505"/>
          <w:szCs w:val="28"/>
          <w:lang w:val="ru-RU"/>
        </w:rPr>
        <w:t>:</w:t>
      </w:r>
    </w:p>
    <w:p w:rsidR="00EC4917" w:rsidRPr="006C0E11" w:rsidRDefault="00EC4917" w:rsidP="00770EB3">
      <w:pPr>
        <w:shd w:val="clear" w:color="auto" w:fill="FFFFFF"/>
        <w:spacing w:line="200" w:lineRule="atLeast"/>
        <w:ind w:left="720"/>
        <w:jc w:val="both"/>
        <w:rPr>
          <w:color w:val="050505"/>
          <w:szCs w:val="28"/>
          <w:lang w:val="ru-RU"/>
        </w:rPr>
      </w:pPr>
      <w:r>
        <w:rPr>
          <w:color w:val="050505"/>
          <w:szCs w:val="28"/>
          <w:lang w:val="ru-RU"/>
        </w:rPr>
        <w:t xml:space="preserve">- информационная и организационная работа по проведению </w:t>
      </w:r>
      <w:r w:rsidRPr="006C0E11">
        <w:rPr>
          <w:szCs w:val="28"/>
          <w:lang w:val="en-US"/>
        </w:rPr>
        <w:t>XXVIII</w:t>
      </w:r>
      <w:r w:rsidRPr="006C0E11">
        <w:rPr>
          <w:szCs w:val="28"/>
          <w:lang w:val="ru-RU"/>
        </w:rPr>
        <w:t xml:space="preserve"> </w:t>
      </w:r>
      <w:r>
        <w:rPr>
          <w:szCs w:val="28"/>
          <w:lang w:val="en-US"/>
        </w:rPr>
        <w:t>online</w:t>
      </w:r>
      <w:r w:rsidRPr="00823E0F">
        <w:rPr>
          <w:szCs w:val="28"/>
          <w:lang w:val="ru-RU"/>
        </w:rPr>
        <w:t>-</w:t>
      </w:r>
      <w:r w:rsidRPr="006C0E11">
        <w:rPr>
          <w:szCs w:val="28"/>
          <w:lang w:val="ru-RU"/>
        </w:rPr>
        <w:t>заседани</w:t>
      </w:r>
      <w:r>
        <w:rPr>
          <w:szCs w:val="28"/>
          <w:lang w:val="ru-RU"/>
        </w:rPr>
        <w:t>я</w:t>
      </w:r>
      <w:r w:rsidRPr="006C0E11">
        <w:rPr>
          <w:szCs w:val="28"/>
          <w:lang w:val="ru-RU"/>
        </w:rPr>
        <w:t xml:space="preserve"> Координационного Совета МАСА, г. Тбилиси (Грузия) с </w:t>
      </w:r>
      <w:r w:rsidRPr="00C402CE">
        <w:rPr>
          <w:szCs w:val="28"/>
          <w:lang w:val="ru-RU"/>
        </w:rPr>
        <w:t xml:space="preserve">                       </w:t>
      </w:r>
      <w:r w:rsidRPr="006C0E11">
        <w:rPr>
          <w:szCs w:val="28"/>
          <w:lang w:val="ru-RU"/>
        </w:rPr>
        <w:t xml:space="preserve">8-9.10.2020г. </w:t>
      </w:r>
    </w:p>
    <w:p w:rsidR="00EC4917" w:rsidRPr="006C0E11" w:rsidRDefault="00EC4917" w:rsidP="009D5EB7">
      <w:pPr>
        <w:ind w:left="720"/>
        <w:jc w:val="both"/>
        <w:rPr>
          <w:szCs w:val="28"/>
          <w:u w:val="single"/>
          <w:lang w:val="ru-RU"/>
        </w:rPr>
      </w:pPr>
      <w:r w:rsidRPr="006C0E11">
        <w:rPr>
          <w:szCs w:val="28"/>
          <w:lang w:val="ru-RU"/>
        </w:rPr>
        <w:t>5</w:t>
      </w:r>
      <w:r w:rsidRPr="006C0E11">
        <w:rPr>
          <w:szCs w:val="28"/>
        </w:rPr>
        <w:t>.</w:t>
      </w:r>
      <w:r w:rsidRPr="00C402CE">
        <w:rPr>
          <w:szCs w:val="28"/>
          <w:lang w:val="ru-RU"/>
        </w:rPr>
        <w:t>4</w:t>
      </w:r>
      <w:r w:rsidRPr="006C0E11">
        <w:rPr>
          <w:szCs w:val="28"/>
          <w:u w:val="single"/>
        </w:rPr>
        <w:t>. Сотрудничество с Международным Союзом архитекторов (МСА)</w:t>
      </w:r>
      <w:r w:rsidRPr="006C0E11">
        <w:rPr>
          <w:szCs w:val="28"/>
          <w:u w:val="single"/>
          <w:lang w:val="ru-RU"/>
        </w:rPr>
        <w:t xml:space="preserve">: </w:t>
      </w:r>
    </w:p>
    <w:p w:rsidR="00EC4917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 xml:space="preserve">- работа по организации поездки белорусских архитекторов на 27-ой Всемирный Конгресс архитектуры Международного союза архитекторов в Рио-де-Жанейро (Бразилия)  (отменен в связи с </w:t>
      </w:r>
      <w:r w:rsidRPr="006C0E11">
        <w:rPr>
          <w:szCs w:val="28"/>
          <w:lang w:val="en-US"/>
        </w:rPr>
        <w:t>COVID</w:t>
      </w:r>
      <w:r w:rsidRPr="006C0E11">
        <w:rPr>
          <w:szCs w:val="28"/>
          <w:lang w:val="ru-RU"/>
        </w:rPr>
        <w:t>-19);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>
        <w:rPr>
          <w:color w:val="050505"/>
          <w:szCs w:val="28"/>
          <w:lang w:val="ru-RU"/>
        </w:rPr>
        <w:t>информационная поддержка фестивалей и конкурсов, проводимых Международным союзом архитекторов;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- переписка.</w:t>
      </w:r>
    </w:p>
    <w:p w:rsidR="00EC4917" w:rsidRPr="006C0E11" w:rsidRDefault="00EC4917" w:rsidP="009D5EB7">
      <w:pPr>
        <w:ind w:left="720"/>
        <w:jc w:val="both"/>
        <w:rPr>
          <w:szCs w:val="28"/>
          <w:u w:val="single"/>
          <w:lang w:val="ru-RU"/>
        </w:rPr>
      </w:pPr>
      <w:r w:rsidRPr="006C0E11">
        <w:rPr>
          <w:szCs w:val="28"/>
          <w:lang w:val="ru-RU"/>
        </w:rPr>
        <w:t>5.</w:t>
      </w:r>
      <w:r w:rsidRPr="00C402CE">
        <w:rPr>
          <w:szCs w:val="28"/>
          <w:lang w:val="ru-RU"/>
        </w:rPr>
        <w:t>5</w:t>
      </w:r>
      <w:r w:rsidRPr="006C0E11">
        <w:rPr>
          <w:szCs w:val="28"/>
          <w:lang w:val="ru-RU"/>
        </w:rPr>
        <w:t xml:space="preserve">. </w:t>
      </w:r>
      <w:r w:rsidRPr="006C0E11">
        <w:rPr>
          <w:szCs w:val="28"/>
          <w:u w:val="single"/>
          <w:lang w:val="ru-RU"/>
        </w:rPr>
        <w:t>Сотрудничество с Национальным объединением изыскателей и проектировщиков (НОПРИЗ, Россия):</w:t>
      </w:r>
    </w:p>
    <w:p w:rsidR="00EC4917" w:rsidRPr="006C0E11" w:rsidRDefault="00EC4917" w:rsidP="005B2268">
      <w:pPr>
        <w:tabs>
          <w:tab w:val="left" w:pos="900"/>
        </w:tabs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- совместное проведение международной конференции с участием представителей профессионального сообщества, 4.03.2020г.</w:t>
      </w:r>
    </w:p>
    <w:p w:rsidR="00EC4917" w:rsidRPr="006C0E11" w:rsidRDefault="00EC4917" w:rsidP="005B2268">
      <w:pPr>
        <w:tabs>
          <w:tab w:val="left" w:pos="900"/>
        </w:tabs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5.</w:t>
      </w:r>
      <w:r w:rsidRPr="00C402CE">
        <w:rPr>
          <w:szCs w:val="28"/>
          <w:lang w:val="ru-RU"/>
        </w:rPr>
        <w:t>6</w:t>
      </w:r>
      <w:r w:rsidRPr="006C0E11">
        <w:rPr>
          <w:szCs w:val="28"/>
          <w:lang w:val="ru-RU"/>
        </w:rPr>
        <w:t xml:space="preserve">. Работа в международном жюри </w:t>
      </w:r>
      <w:r w:rsidRPr="006C0E11">
        <w:rPr>
          <w:szCs w:val="28"/>
          <w:lang w:val="en-US"/>
        </w:rPr>
        <w:t>III</w:t>
      </w:r>
      <w:r w:rsidRPr="006C0E11">
        <w:rPr>
          <w:szCs w:val="28"/>
          <w:lang w:val="ru-RU"/>
        </w:rPr>
        <w:t xml:space="preserve"> Международного Конкурса молодых дизайнеров «Дизайн-Перспектива 2020» 01-15.11.2020 (член жюри Трусов А.Г.);</w:t>
      </w:r>
    </w:p>
    <w:p w:rsidR="00EC4917" w:rsidRPr="00237896" w:rsidRDefault="00EC4917" w:rsidP="00237896">
      <w:pPr>
        <w:ind w:left="720"/>
        <w:jc w:val="both"/>
        <w:rPr>
          <w:rFonts w:cs="Calibri"/>
          <w:lang w:val="ru-RU"/>
        </w:rPr>
      </w:pPr>
      <w:r w:rsidRPr="006C0E11">
        <w:rPr>
          <w:szCs w:val="28"/>
          <w:lang w:val="ru-RU"/>
        </w:rPr>
        <w:t>5.</w:t>
      </w:r>
      <w:r w:rsidRPr="009D3919">
        <w:rPr>
          <w:szCs w:val="28"/>
          <w:lang w:val="ru-RU"/>
        </w:rPr>
        <w:t>7</w:t>
      </w:r>
      <w:r w:rsidRPr="006C0E11">
        <w:rPr>
          <w:szCs w:val="28"/>
          <w:lang w:val="ru-RU"/>
        </w:rPr>
        <w:t xml:space="preserve">. </w:t>
      </w:r>
      <w:r>
        <w:rPr>
          <w:rFonts w:cs="Calibri"/>
          <w:lang w:val="ru-RU"/>
        </w:rPr>
        <w:t>Совместное проведение</w:t>
      </w:r>
      <w:r>
        <w:rPr>
          <w:rFonts w:cs="Calibri"/>
        </w:rPr>
        <w:t xml:space="preserve"> </w:t>
      </w:r>
      <w:r w:rsidRPr="0050489B">
        <w:rPr>
          <w:rFonts w:cs="Calibri"/>
          <w:lang w:val="lv-LV"/>
        </w:rPr>
        <w:t>ряд</w:t>
      </w:r>
      <w:r>
        <w:rPr>
          <w:rFonts w:cs="Calibri"/>
          <w:lang w:val="ru-RU"/>
        </w:rPr>
        <w:t>а</w:t>
      </w:r>
      <w:r w:rsidRPr="0050489B">
        <w:rPr>
          <w:rFonts w:cs="Calibri"/>
          <w:lang w:val="lv-LV"/>
        </w:rPr>
        <w:t xml:space="preserve"> мероприятий белорусского этапа </w:t>
      </w:r>
      <w:r>
        <w:rPr>
          <w:rFonts w:cs="Calibri"/>
        </w:rPr>
        <w:t xml:space="preserve">международного </w:t>
      </w:r>
      <w:r w:rsidRPr="0050489B">
        <w:rPr>
          <w:rFonts w:cs="Calibri"/>
          <w:lang w:val="lv-LV"/>
        </w:rPr>
        <w:t xml:space="preserve">проекта </w:t>
      </w:r>
      <w:r>
        <w:rPr>
          <w:rFonts w:cs="Calibri"/>
        </w:rPr>
        <w:t>«Архитектура и туризм»</w:t>
      </w:r>
      <w:r>
        <w:rPr>
          <w:rFonts w:cs="Calibri"/>
          <w:lang w:val="ru-RU"/>
        </w:rPr>
        <w:t xml:space="preserve"> - дружеская встреча в библиотеке Республиканского Дома архитекторов и участие в презентации проекта, </w:t>
      </w:r>
      <w:r>
        <w:rPr>
          <w:rFonts w:cs="Calibri"/>
        </w:rPr>
        <w:t xml:space="preserve"> разработанного Балтийским Архитектурным центром (Латвия) в сотрудничестве с  Международным</w:t>
      </w:r>
      <w:r w:rsidRPr="0050489B">
        <w:rPr>
          <w:rFonts w:cs="Calibri"/>
        </w:rPr>
        <w:t xml:space="preserve"> союз</w:t>
      </w:r>
      <w:r>
        <w:rPr>
          <w:rFonts w:cs="Calibri"/>
        </w:rPr>
        <w:t>ом</w:t>
      </w:r>
      <w:r w:rsidRPr="0050489B">
        <w:rPr>
          <w:rFonts w:cs="Calibri"/>
        </w:rPr>
        <w:t xml:space="preserve"> архитекторов</w:t>
      </w:r>
      <w:r>
        <w:rPr>
          <w:rFonts w:cs="Calibri"/>
        </w:rPr>
        <w:t xml:space="preserve"> (</w:t>
      </w:r>
      <w:r>
        <w:rPr>
          <w:rFonts w:cs="Calibri"/>
          <w:lang w:val="lv-LV"/>
        </w:rPr>
        <w:t xml:space="preserve">UIA) </w:t>
      </w:r>
      <w:r>
        <w:rPr>
          <w:rFonts w:cs="Calibri"/>
        </w:rPr>
        <w:t>и другими партнёрами в разных странах мира. 2</w:t>
      </w:r>
      <w:r>
        <w:rPr>
          <w:rFonts w:cs="Calibri"/>
          <w:lang w:val="lv-LV"/>
        </w:rPr>
        <w:t>8</w:t>
      </w:r>
      <w:r>
        <w:rPr>
          <w:rFonts w:cs="Calibri"/>
        </w:rPr>
        <w:t>-</w:t>
      </w:r>
      <w:r>
        <w:rPr>
          <w:rFonts w:cs="Calibri"/>
          <w:lang w:val="lv-LV"/>
        </w:rPr>
        <w:t>2</w:t>
      </w:r>
      <w:r>
        <w:rPr>
          <w:rFonts w:cs="Calibri"/>
        </w:rPr>
        <w:t>9</w:t>
      </w:r>
      <w:r>
        <w:rPr>
          <w:rFonts w:cs="Calibri"/>
          <w:lang w:val="ru-RU"/>
        </w:rPr>
        <w:t>.02.</w:t>
      </w:r>
      <w:r w:rsidRPr="00663426">
        <w:rPr>
          <w:rFonts w:cs="Calibri"/>
          <w:lang w:val="lv-LV"/>
        </w:rPr>
        <w:t>2020</w:t>
      </w:r>
      <w:r>
        <w:rPr>
          <w:rFonts w:cs="Calibri"/>
          <w:lang w:val="ru-RU"/>
        </w:rPr>
        <w:t>, г.</w:t>
      </w:r>
      <w:r w:rsidRPr="00663426">
        <w:rPr>
          <w:rFonts w:cs="Calibri"/>
          <w:lang w:val="lv-LV"/>
        </w:rPr>
        <w:t xml:space="preserve"> </w:t>
      </w:r>
      <w:r>
        <w:rPr>
          <w:rFonts w:cs="Calibri"/>
        </w:rPr>
        <w:t>Минск</w:t>
      </w:r>
      <w:r>
        <w:rPr>
          <w:rFonts w:cs="Calibri"/>
          <w:lang w:val="ru-RU"/>
        </w:rPr>
        <w:t xml:space="preserve"> (члены Правления)</w:t>
      </w:r>
    </w:p>
    <w:p w:rsidR="00EC4917" w:rsidRPr="006C0E11" w:rsidRDefault="00EC4917" w:rsidP="009D5EB7">
      <w:pPr>
        <w:ind w:left="720"/>
        <w:jc w:val="both"/>
        <w:rPr>
          <w:lang w:val="ru-RU"/>
        </w:rPr>
      </w:pPr>
      <w:r w:rsidRPr="006C0E11">
        <w:rPr>
          <w:szCs w:val="28"/>
          <w:lang w:val="ru-RU"/>
        </w:rPr>
        <w:t>5.</w:t>
      </w:r>
      <w:r w:rsidRPr="009D3919">
        <w:rPr>
          <w:szCs w:val="28"/>
          <w:lang w:val="ru-RU"/>
        </w:rPr>
        <w:t>8</w:t>
      </w:r>
      <w:r w:rsidRPr="006C0E11">
        <w:rPr>
          <w:szCs w:val="28"/>
          <w:lang w:val="ru-RU"/>
        </w:rPr>
        <w:t xml:space="preserve">. </w:t>
      </w:r>
      <w:r w:rsidRPr="006C0E11">
        <w:t>Работа согласно договорам о сотрудничестве с Союзами архитекторов России, Украины, Польши, Литвы, Латвии, Азербайджана, Санкт-Петербурга, Сербии, Таджикистана. Болгарии, Грузии, Турции, Китая и Рима.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</w:p>
    <w:p w:rsidR="00EC4917" w:rsidRPr="006C0E11" w:rsidRDefault="00EC4917" w:rsidP="009D5EB7">
      <w:pPr>
        <w:ind w:left="720"/>
        <w:jc w:val="center"/>
        <w:rPr>
          <w:b/>
          <w:szCs w:val="28"/>
          <w:u w:val="single"/>
        </w:rPr>
      </w:pPr>
      <w:r w:rsidRPr="006C0E11">
        <w:rPr>
          <w:b/>
          <w:szCs w:val="28"/>
          <w:u w:val="single"/>
          <w:lang w:val="en-US"/>
        </w:rPr>
        <w:t>VI</w:t>
      </w:r>
      <w:r w:rsidRPr="006C0E11">
        <w:rPr>
          <w:b/>
          <w:szCs w:val="28"/>
          <w:u w:val="single"/>
        </w:rPr>
        <w:t xml:space="preserve">. Награды: </w:t>
      </w:r>
    </w:p>
    <w:p w:rsidR="00EC4917" w:rsidRPr="006C0E11" w:rsidRDefault="00EC4917" w:rsidP="009D5EB7">
      <w:pPr>
        <w:ind w:left="720"/>
        <w:jc w:val="both"/>
        <w:rPr>
          <w:sz w:val="30"/>
          <w:szCs w:val="30"/>
          <w:lang w:val="ru-RU"/>
        </w:rPr>
      </w:pPr>
      <w:r w:rsidRPr="006C0E11">
        <w:rPr>
          <w:sz w:val="30"/>
          <w:szCs w:val="30"/>
          <w:lang w:val="ru-RU"/>
        </w:rPr>
        <w:t>6.1. Награждены государственными наградами:</w:t>
      </w:r>
    </w:p>
    <w:p w:rsidR="00EC4917" w:rsidRPr="006C0E11" w:rsidRDefault="00EC4917" w:rsidP="009D5EB7">
      <w:pPr>
        <w:ind w:left="720"/>
        <w:jc w:val="both"/>
        <w:rPr>
          <w:sz w:val="30"/>
          <w:szCs w:val="30"/>
          <w:lang w:val="ru-RU"/>
        </w:rPr>
      </w:pPr>
      <w:r w:rsidRPr="006C0E11">
        <w:rPr>
          <w:sz w:val="30"/>
          <w:szCs w:val="30"/>
          <w:lang w:val="ru-RU"/>
        </w:rPr>
        <w:t xml:space="preserve">- </w:t>
      </w:r>
      <w:r w:rsidRPr="006C0E11">
        <w:rPr>
          <w:b/>
          <w:sz w:val="30"/>
          <w:szCs w:val="30"/>
          <w:lang w:val="ru-RU"/>
        </w:rPr>
        <w:t>орденом Франциска Скорины</w:t>
      </w:r>
    </w:p>
    <w:p w:rsidR="00EC4917" w:rsidRPr="006C0E11" w:rsidRDefault="00EC4917" w:rsidP="009D5EB7">
      <w:pPr>
        <w:ind w:left="720"/>
        <w:jc w:val="both"/>
        <w:rPr>
          <w:sz w:val="30"/>
          <w:szCs w:val="30"/>
          <w:lang w:val="ru-RU"/>
        </w:rPr>
      </w:pPr>
      <w:r w:rsidRPr="006C0E11">
        <w:rPr>
          <w:sz w:val="30"/>
          <w:szCs w:val="30"/>
          <w:lang w:val="ru-RU"/>
        </w:rPr>
        <w:t>Аладов Вальмен Николаевич;</w:t>
      </w:r>
    </w:p>
    <w:p w:rsidR="00EC4917" w:rsidRPr="006C0E11" w:rsidRDefault="00EC4917" w:rsidP="009D5EB7">
      <w:pPr>
        <w:ind w:left="720"/>
        <w:jc w:val="both"/>
        <w:rPr>
          <w:b/>
          <w:sz w:val="30"/>
          <w:szCs w:val="30"/>
          <w:lang w:val="ru-RU"/>
        </w:rPr>
      </w:pPr>
      <w:r w:rsidRPr="006C0E11">
        <w:rPr>
          <w:sz w:val="30"/>
          <w:szCs w:val="30"/>
          <w:lang w:val="ru-RU"/>
        </w:rPr>
        <w:t>-</w:t>
      </w:r>
      <w:r w:rsidRPr="006C0E11">
        <w:rPr>
          <w:b/>
          <w:sz w:val="30"/>
          <w:szCs w:val="30"/>
          <w:lang w:val="ru-RU"/>
        </w:rPr>
        <w:t>орденом Почета</w:t>
      </w:r>
    </w:p>
    <w:p w:rsidR="00EC4917" w:rsidRPr="006C0E11" w:rsidRDefault="00EC4917" w:rsidP="009D5EB7">
      <w:pPr>
        <w:ind w:left="720"/>
        <w:jc w:val="both"/>
        <w:rPr>
          <w:sz w:val="30"/>
          <w:szCs w:val="30"/>
          <w:lang w:val="ru-RU"/>
        </w:rPr>
      </w:pPr>
      <w:r w:rsidRPr="006C0E11">
        <w:rPr>
          <w:sz w:val="30"/>
          <w:szCs w:val="30"/>
          <w:lang w:val="ru-RU"/>
        </w:rPr>
        <w:t>Сардаров Армен Сергеевич.</w:t>
      </w:r>
    </w:p>
    <w:p w:rsidR="00EC4917" w:rsidRPr="006C0E11" w:rsidRDefault="00EC4917" w:rsidP="009D5EB7">
      <w:pPr>
        <w:ind w:left="720"/>
        <w:jc w:val="both"/>
        <w:rPr>
          <w:color w:val="0D0615"/>
          <w:szCs w:val="28"/>
          <w:shd w:val="clear" w:color="auto" w:fill="FFFFFF"/>
          <w:lang w:val="ru-RU"/>
        </w:rPr>
      </w:pPr>
      <w:r w:rsidRPr="006C0E11">
        <w:rPr>
          <w:sz w:val="30"/>
          <w:szCs w:val="30"/>
          <w:lang w:val="ru-RU"/>
        </w:rPr>
        <w:t xml:space="preserve">6.2. </w:t>
      </w:r>
      <w:r w:rsidRPr="006C0E11">
        <w:rPr>
          <w:szCs w:val="28"/>
          <w:lang w:val="ru-RU"/>
        </w:rPr>
        <w:t xml:space="preserve">Присуждена </w:t>
      </w:r>
      <w:r w:rsidRPr="006C0E11">
        <w:rPr>
          <w:b/>
          <w:szCs w:val="28"/>
          <w:lang w:val="ru-RU"/>
        </w:rPr>
        <w:t>Премия «За духовное возрождение»</w:t>
      </w:r>
      <w:r w:rsidRPr="006C0E11">
        <w:rPr>
          <w:rFonts w:ascii="Arial" w:hAnsi="Arial" w:cs="Arial"/>
          <w:color w:val="0D0615"/>
          <w:szCs w:val="28"/>
          <w:shd w:val="clear" w:color="auto" w:fill="FFFFFF"/>
        </w:rPr>
        <w:t xml:space="preserve"> </w:t>
      </w:r>
      <w:r w:rsidRPr="006C0E11">
        <w:rPr>
          <w:color w:val="0D0615"/>
          <w:szCs w:val="28"/>
          <w:shd w:val="clear" w:color="auto" w:fill="FFFFFF"/>
        </w:rPr>
        <w:t>за реконструкцию братского захоронения на месте сожженной деревни Олы в Светлогорском районе Гомельской области</w:t>
      </w:r>
    </w:p>
    <w:p w:rsidR="00EC4917" w:rsidRPr="006C0E11" w:rsidRDefault="00EC4917" w:rsidP="009D5EB7">
      <w:pPr>
        <w:ind w:left="720"/>
        <w:jc w:val="both"/>
        <w:rPr>
          <w:color w:val="0D0615"/>
          <w:szCs w:val="28"/>
          <w:shd w:val="clear" w:color="auto" w:fill="FFFFFF"/>
          <w:lang w:val="ru-RU"/>
        </w:rPr>
      </w:pPr>
      <w:r w:rsidRPr="006C0E11">
        <w:rPr>
          <w:color w:val="0D0615"/>
          <w:szCs w:val="28"/>
          <w:shd w:val="clear" w:color="auto" w:fill="FFFFFF"/>
        </w:rPr>
        <w:t>Бельтюков</w:t>
      </w:r>
      <w:r w:rsidRPr="006C0E11">
        <w:rPr>
          <w:color w:val="0D0615"/>
          <w:szCs w:val="28"/>
          <w:shd w:val="clear" w:color="auto" w:fill="FFFFFF"/>
          <w:lang w:val="ru-RU"/>
        </w:rPr>
        <w:t>у</w:t>
      </w:r>
      <w:r w:rsidRPr="006C0E11">
        <w:rPr>
          <w:color w:val="0D0615"/>
          <w:szCs w:val="28"/>
          <w:shd w:val="clear" w:color="auto" w:fill="FFFFFF"/>
        </w:rPr>
        <w:t xml:space="preserve"> Виктор</w:t>
      </w:r>
      <w:r w:rsidRPr="006C0E11">
        <w:rPr>
          <w:color w:val="0D0615"/>
          <w:szCs w:val="28"/>
          <w:shd w:val="clear" w:color="auto" w:fill="FFFFFF"/>
          <w:lang w:val="ru-RU"/>
        </w:rPr>
        <w:t>у</w:t>
      </w:r>
      <w:r w:rsidRPr="006C0E11">
        <w:rPr>
          <w:color w:val="0D0615"/>
          <w:szCs w:val="28"/>
          <w:shd w:val="clear" w:color="auto" w:fill="FFFFFF"/>
        </w:rPr>
        <w:t xml:space="preserve"> Владимирович</w:t>
      </w:r>
      <w:r w:rsidRPr="006C0E11">
        <w:rPr>
          <w:color w:val="0D0615"/>
          <w:szCs w:val="28"/>
          <w:shd w:val="clear" w:color="auto" w:fill="FFFFFF"/>
          <w:lang w:val="ru-RU"/>
        </w:rPr>
        <w:t>у</w:t>
      </w:r>
      <w:r w:rsidRPr="006C0E11">
        <w:rPr>
          <w:color w:val="0D0615"/>
          <w:szCs w:val="28"/>
          <w:shd w:val="clear" w:color="auto" w:fill="FFFFFF"/>
        </w:rPr>
        <w:t xml:space="preserve"> 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color w:val="0D0615"/>
          <w:szCs w:val="28"/>
          <w:shd w:val="clear" w:color="auto" w:fill="FFFFFF"/>
        </w:rPr>
        <w:t>Первицко</w:t>
      </w:r>
      <w:r w:rsidRPr="006C0E11">
        <w:rPr>
          <w:color w:val="0D0615"/>
          <w:szCs w:val="28"/>
          <w:shd w:val="clear" w:color="auto" w:fill="FFFFFF"/>
          <w:lang w:val="ru-RU"/>
        </w:rPr>
        <w:t>му</w:t>
      </w:r>
      <w:r w:rsidRPr="006C0E11">
        <w:rPr>
          <w:color w:val="0D0615"/>
          <w:szCs w:val="28"/>
          <w:shd w:val="clear" w:color="auto" w:fill="FFFFFF"/>
        </w:rPr>
        <w:t xml:space="preserve"> Серге</w:t>
      </w:r>
      <w:r w:rsidRPr="006C0E11">
        <w:rPr>
          <w:color w:val="0D0615"/>
          <w:szCs w:val="28"/>
          <w:shd w:val="clear" w:color="auto" w:fill="FFFFFF"/>
          <w:lang w:val="ru-RU"/>
        </w:rPr>
        <w:t>ю</w:t>
      </w:r>
      <w:r w:rsidRPr="006C0E11">
        <w:rPr>
          <w:color w:val="0D0615"/>
          <w:szCs w:val="28"/>
          <w:shd w:val="clear" w:color="auto" w:fill="FFFFFF"/>
        </w:rPr>
        <w:t xml:space="preserve"> Викторович</w:t>
      </w:r>
      <w:r w:rsidRPr="006C0E11">
        <w:rPr>
          <w:color w:val="0D0615"/>
          <w:szCs w:val="28"/>
          <w:shd w:val="clear" w:color="auto" w:fill="FFFFFF"/>
          <w:lang w:val="ru-RU"/>
        </w:rPr>
        <w:t>у</w:t>
      </w:r>
      <w:r w:rsidRPr="006C0E11">
        <w:rPr>
          <w:color w:val="0D0615"/>
          <w:szCs w:val="28"/>
          <w:shd w:val="clear" w:color="auto" w:fill="FFFFFF"/>
        </w:rPr>
        <w:t xml:space="preserve"> 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 w:val="30"/>
          <w:szCs w:val="30"/>
          <w:lang w:val="ru-RU"/>
        </w:rPr>
        <w:t xml:space="preserve">6.3. </w:t>
      </w:r>
      <w:r w:rsidRPr="002A6439">
        <w:rPr>
          <w:b/>
          <w:szCs w:val="28"/>
          <w:lang w:val="ru-RU"/>
        </w:rPr>
        <w:t>Почетная Грамота</w:t>
      </w:r>
      <w:r w:rsidRPr="006C0E11">
        <w:rPr>
          <w:szCs w:val="28"/>
          <w:lang w:val="ru-RU"/>
        </w:rPr>
        <w:t xml:space="preserve"> </w:t>
      </w:r>
      <w:r w:rsidRPr="006C0E11">
        <w:rPr>
          <w:b/>
          <w:szCs w:val="28"/>
        </w:rPr>
        <w:t>Министерства архитектуры и строительства Республики Беларусь</w:t>
      </w:r>
      <w:r w:rsidRPr="006C0E11">
        <w:rPr>
          <w:szCs w:val="28"/>
          <w:lang w:val="ru-RU"/>
        </w:rPr>
        <w:t xml:space="preserve"> вручен</w:t>
      </w:r>
      <w:r>
        <w:rPr>
          <w:szCs w:val="28"/>
          <w:lang w:val="ru-RU"/>
        </w:rPr>
        <w:t>а</w:t>
      </w:r>
      <w:r w:rsidRPr="006C0E11">
        <w:rPr>
          <w:szCs w:val="28"/>
          <w:lang w:val="ru-RU"/>
        </w:rPr>
        <w:t>:</w:t>
      </w:r>
    </w:p>
    <w:p w:rsidR="00EC4917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Аладо</w:t>
      </w:r>
      <w:r>
        <w:rPr>
          <w:szCs w:val="28"/>
          <w:lang w:val="ru-RU"/>
        </w:rPr>
        <w:t>ву Вальмену Николаевичу</w:t>
      </w:r>
      <w:r w:rsidRPr="006C0E11">
        <w:rPr>
          <w:szCs w:val="28"/>
          <w:lang w:val="ru-RU"/>
        </w:rPr>
        <w:t>.</w:t>
      </w:r>
    </w:p>
    <w:p w:rsidR="00EC4917" w:rsidRDefault="00EC4917" w:rsidP="009D5EB7">
      <w:pPr>
        <w:ind w:left="720"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6.4. Поздравительный адрес от </w:t>
      </w:r>
      <w:r w:rsidRPr="00DD757A">
        <w:rPr>
          <w:b/>
          <w:szCs w:val="28"/>
          <w:lang w:val="ru-RU"/>
        </w:rPr>
        <w:t>Комитета архитектуры и градостроительства Мингорисполкома</w:t>
      </w:r>
      <w:r>
        <w:rPr>
          <w:szCs w:val="28"/>
          <w:lang w:val="ru-RU"/>
        </w:rPr>
        <w:t xml:space="preserve"> вручен: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Аладову Вальмену Николаевичу (90 лет).</w:t>
      </w:r>
    </w:p>
    <w:p w:rsidR="00EC4917" w:rsidRPr="006C0E11" w:rsidRDefault="00EC4917" w:rsidP="009D5EB7">
      <w:pPr>
        <w:tabs>
          <w:tab w:val="left" w:pos="0"/>
        </w:tabs>
        <w:ind w:left="720"/>
        <w:jc w:val="both"/>
        <w:rPr>
          <w:bCs/>
          <w:szCs w:val="28"/>
        </w:rPr>
      </w:pPr>
      <w:r w:rsidRPr="006C0E11">
        <w:rPr>
          <w:bCs/>
          <w:szCs w:val="28"/>
          <w:lang w:val="ru-RU"/>
        </w:rPr>
        <w:t>6</w:t>
      </w:r>
      <w:r w:rsidRPr="006C0E11">
        <w:rPr>
          <w:bCs/>
          <w:szCs w:val="28"/>
        </w:rPr>
        <w:t>.</w:t>
      </w:r>
      <w:r>
        <w:rPr>
          <w:bCs/>
          <w:szCs w:val="28"/>
          <w:lang w:val="ru-RU"/>
        </w:rPr>
        <w:t>5</w:t>
      </w:r>
      <w:r w:rsidRPr="006C0E11">
        <w:rPr>
          <w:bCs/>
          <w:szCs w:val="28"/>
          <w:lang w:val="ru-RU"/>
        </w:rPr>
        <w:t>.</w:t>
      </w:r>
      <w:r w:rsidRPr="006C0E11">
        <w:rPr>
          <w:bCs/>
          <w:szCs w:val="28"/>
        </w:rPr>
        <w:t xml:space="preserve"> Награждены </w:t>
      </w:r>
      <w:r w:rsidRPr="006C0E11">
        <w:rPr>
          <w:b/>
          <w:bCs/>
          <w:szCs w:val="28"/>
          <w:u w:val="single"/>
        </w:rPr>
        <w:t>Грамотой Белорусского союза архитекторов</w:t>
      </w:r>
      <w:r w:rsidRPr="006C0E11">
        <w:rPr>
          <w:bCs/>
          <w:szCs w:val="28"/>
        </w:rPr>
        <w:t>:</w:t>
      </w:r>
    </w:p>
    <w:p w:rsidR="00EC4917" w:rsidRPr="006C0E11" w:rsidRDefault="00EC4917" w:rsidP="009D5EB7">
      <w:pPr>
        <w:tabs>
          <w:tab w:val="left" w:pos="0"/>
        </w:tabs>
        <w:ind w:left="720"/>
        <w:jc w:val="both"/>
        <w:rPr>
          <w:bCs/>
          <w:i/>
          <w:szCs w:val="28"/>
          <w:lang w:val="ru-RU"/>
        </w:rPr>
      </w:pPr>
      <w:r w:rsidRPr="006C0E11">
        <w:rPr>
          <w:bCs/>
          <w:szCs w:val="28"/>
        </w:rPr>
        <w:t xml:space="preserve">     </w:t>
      </w:r>
      <w:r w:rsidRPr="006C0E11">
        <w:rPr>
          <w:bCs/>
          <w:i/>
          <w:szCs w:val="28"/>
        </w:rPr>
        <w:t>К юбилеям со дня рождения: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Лорин Сергей Викторович (65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Жлобо Николай Федорович (85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Дыдышко Александр Иосифович (65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Крылова Нина Алексеевна (80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Алексеюк Николай Григорьевич (70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Константинович Анатолий Михайлович (80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Прибыль Наталья Тимофеевн (75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Долговский Леонид Борисович (65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Куцко Валерий Борисович (65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Даниленко Владимир Федорович (70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Ситникова Ираида Павловна (85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Ситникова Ирина Олеговна (75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Литвинова Анна Андреевна (65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Хвеженко Валерий Семенович (80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Баяк Олег Владимирович (60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Карманова Людмила Алексеевна (80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Щербина Владимир Иванович (75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Лява Георгий Витальевич (75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Шороп Александр Васильевич (70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Крамаренко Виктор Владимирович (75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Литвак Григорий Васильевич (70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Денисенко Виталий Александрович (65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Ничкасов Анатолий Иванович (65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Захарчук Александр Борисович (60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Лагуновская Полина Борисовна (80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Андрончик Александр Иванович (60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Ледяева Галина Петровна (70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Чайковский Владимир Николаевич (70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Грень Николай Николаевич (65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Петренко Анатолий Владимирович (75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Климов Виктор Викторович (85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Соболев Александр Васильевич (85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Линевич Евгения Ефимовна (85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Сиротина Наталья Алексеевна (70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Розова Тамара Федоровна (80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Карунас Василий Константинович (70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Сахарова Светлана Петровна (70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Михайлюков Александр Дмитриевич (60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Перлина Галина Яковлевна (65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Мельник Леонид Иванович (85 лет)</w:t>
      </w:r>
    </w:p>
    <w:p w:rsidR="00EC4917" w:rsidRPr="006C0E11" w:rsidRDefault="00EC4917" w:rsidP="005D121A">
      <w:pPr>
        <w:tabs>
          <w:tab w:val="left" w:pos="54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Юртина Вера Ильинична (85 лет)</w:t>
      </w:r>
    </w:p>
    <w:p w:rsidR="00EC4917" w:rsidRPr="006C0E11" w:rsidRDefault="00EC4917" w:rsidP="009D5EB7">
      <w:pPr>
        <w:tabs>
          <w:tab w:val="num" w:pos="0"/>
        </w:tabs>
        <w:ind w:left="720"/>
        <w:jc w:val="both"/>
        <w:rPr>
          <w:bCs/>
          <w:szCs w:val="28"/>
          <w:lang w:val="ru-RU"/>
        </w:rPr>
      </w:pPr>
      <w:r w:rsidRPr="006C0E11">
        <w:rPr>
          <w:bCs/>
          <w:szCs w:val="28"/>
          <w:lang w:val="ru-RU"/>
        </w:rPr>
        <w:t>6</w:t>
      </w:r>
      <w:r w:rsidRPr="006C0E11">
        <w:rPr>
          <w:bCs/>
          <w:szCs w:val="28"/>
        </w:rPr>
        <w:t>.</w:t>
      </w:r>
      <w:r>
        <w:rPr>
          <w:bCs/>
          <w:szCs w:val="28"/>
          <w:lang w:val="ru-RU"/>
        </w:rPr>
        <w:t>6</w:t>
      </w:r>
      <w:r w:rsidRPr="006C0E11">
        <w:rPr>
          <w:bCs/>
          <w:szCs w:val="28"/>
        </w:rPr>
        <w:t xml:space="preserve">. Награждены </w:t>
      </w:r>
      <w:r w:rsidRPr="006C0E11">
        <w:rPr>
          <w:b/>
          <w:bCs/>
          <w:szCs w:val="28"/>
          <w:u w:val="single"/>
        </w:rPr>
        <w:t>Медалью ОО «БСА</w:t>
      </w:r>
      <w:r w:rsidRPr="006C0E11">
        <w:rPr>
          <w:b/>
          <w:bCs/>
          <w:szCs w:val="28"/>
        </w:rPr>
        <w:t>»</w:t>
      </w:r>
      <w:r w:rsidRPr="006C0E11">
        <w:rPr>
          <w:b/>
          <w:bCs/>
          <w:szCs w:val="28"/>
          <w:lang w:val="ru-RU"/>
        </w:rPr>
        <w:t xml:space="preserve"> и </w:t>
      </w:r>
      <w:r w:rsidRPr="006C0E11">
        <w:rPr>
          <w:b/>
          <w:bCs/>
          <w:szCs w:val="28"/>
          <w:u w:val="single"/>
        </w:rPr>
        <w:t>Грамотой Белорусского союза архитекторов</w:t>
      </w:r>
      <w:r w:rsidRPr="006C0E11">
        <w:rPr>
          <w:bCs/>
          <w:szCs w:val="28"/>
        </w:rPr>
        <w:t xml:space="preserve"> за творческие достижения и преданность архитектуре</w:t>
      </w:r>
      <w:r w:rsidRPr="006C0E11">
        <w:rPr>
          <w:bCs/>
          <w:szCs w:val="28"/>
          <w:lang w:val="ru-RU"/>
        </w:rPr>
        <w:t>, в связи с юбилеями</w:t>
      </w:r>
      <w:r w:rsidRPr="006C0E11">
        <w:rPr>
          <w:bCs/>
          <w:szCs w:val="28"/>
        </w:rPr>
        <w:t>:</w:t>
      </w:r>
    </w:p>
    <w:p w:rsidR="00EC4917" w:rsidRPr="006C0E11" w:rsidRDefault="00EC4917" w:rsidP="00DB5894">
      <w:pPr>
        <w:tabs>
          <w:tab w:val="num" w:pos="720"/>
        </w:tabs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Аладов Вальмен Николаевич (90 лет)</w:t>
      </w:r>
    </w:p>
    <w:p w:rsidR="00EC4917" w:rsidRPr="006C0E11" w:rsidRDefault="00EC4917" w:rsidP="00DB5894">
      <w:pPr>
        <w:tabs>
          <w:tab w:val="num" w:pos="720"/>
        </w:tabs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Акентьев Александр Григорьевич (70лет)</w:t>
      </w:r>
    </w:p>
    <w:p w:rsidR="00EC4917" w:rsidRPr="006C0E11" w:rsidRDefault="00EC4917" w:rsidP="00DB5894">
      <w:pPr>
        <w:tabs>
          <w:tab w:val="num" w:pos="720"/>
        </w:tabs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Масальская Вера Борисовна (90 лет)</w:t>
      </w:r>
    </w:p>
    <w:p w:rsidR="00EC4917" w:rsidRPr="006C0E11" w:rsidRDefault="00EC4917" w:rsidP="00DB5894">
      <w:pPr>
        <w:tabs>
          <w:tab w:val="num" w:pos="720"/>
        </w:tabs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Полянская Галина Владимировна (70 лет)</w:t>
      </w:r>
    </w:p>
    <w:p w:rsidR="00EC4917" w:rsidRDefault="00EC4917" w:rsidP="00DB5894">
      <w:pPr>
        <w:tabs>
          <w:tab w:val="num" w:pos="720"/>
        </w:tabs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Зданевич Леонтий Ульянович (70 лет)</w:t>
      </w:r>
    </w:p>
    <w:p w:rsidR="00EC4917" w:rsidRPr="006C0E11" w:rsidRDefault="00EC4917" w:rsidP="00DB5894">
      <w:pPr>
        <w:tabs>
          <w:tab w:val="num" w:pos="720"/>
        </w:tabs>
        <w:ind w:left="720"/>
        <w:jc w:val="both"/>
        <w:rPr>
          <w:szCs w:val="28"/>
          <w:lang w:val="ru-RU"/>
        </w:rPr>
      </w:pPr>
      <w:r>
        <w:rPr>
          <w:szCs w:val="28"/>
          <w:lang w:val="ru-RU"/>
        </w:rPr>
        <w:t>Коробейник Ирина Вячеславовна (60 лет)</w:t>
      </w:r>
    </w:p>
    <w:p w:rsidR="00EC4917" w:rsidRDefault="00EC4917" w:rsidP="00DB5894">
      <w:pPr>
        <w:tabs>
          <w:tab w:val="num" w:pos="720"/>
        </w:tabs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Лапко Аркадий Александрович (65 лет)</w:t>
      </w:r>
      <w:r>
        <w:rPr>
          <w:szCs w:val="28"/>
          <w:lang w:val="ru-RU"/>
        </w:rPr>
        <w:t>.</w:t>
      </w:r>
    </w:p>
    <w:p w:rsidR="00EC4917" w:rsidRPr="006C0E11" w:rsidRDefault="00EC4917" w:rsidP="00DB5894">
      <w:pPr>
        <w:tabs>
          <w:tab w:val="num" w:pos="720"/>
        </w:tabs>
        <w:ind w:left="720"/>
        <w:jc w:val="both"/>
        <w:rPr>
          <w:szCs w:val="28"/>
          <w:lang w:val="ru-RU"/>
        </w:rPr>
      </w:pPr>
    </w:p>
    <w:p w:rsidR="00EC4917" w:rsidRPr="006C0E11" w:rsidRDefault="00EC4917" w:rsidP="009D5EB7">
      <w:pPr>
        <w:tabs>
          <w:tab w:val="num" w:pos="0"/>
        </w:tabs>
        <w:ind w:left="720"/>
        <w:jc w:val="both"/>
        <w:rPr>
          <w:bCs/>
          <w:szCs w:val="28"/>
          <w:lang w:val="ru-RU"/>
        </w:rPr>
      </w:pPr>
    </w:p>
    <w:p w:rsidR="00EC4917" w:rsidRPr="006C0E11" w:rsidRDefault="00EC4917" w:rsidP="009D5EB7">
      <w:pPr>
        <w:ind w:left="720"/>
        <w:jc w:val="center"/>
        <w:rPr>
          <w:b/>
          <w:szCs w:val="28"/>
          <w:u w:val="single"/>
          <w:lang w:val="ru-RU"/>
        </w:rPr>
      </w:pPr>
      <w:r w:rsidRPr="006C0E11">
        <w:rPr>
          <w:b/>
          <w:szCs w:val="28"/>
          <w:u w:val="single"/>
          <w:lang w:val="en-US"/>
        </w:rPr>
        <w:t>VII</w:t>
      </w:r>
      <w:r w:rsidRPr="006C0E11">
        <w:rPr>
          <w:b/>
          <w:szCs w:val="28"/>
          <w:u w:val="single"/>
        </w:rPr>
        <w:t>.Решение социальных вопросов членов ОО «БСА»</w:t>
      </w:r>
      <w:r w:rsidRPr="006C0E11">
        <w:rPr>
          <w:b/>
          <w:szCs w:val="28"/>
          <w:u w:val="single"/>
          <w:lang w:val="ru-RU"/>
        </w:rPr>
        <w:t>:</w:t>
      </w:r>
    </w:p>
    <w:p w:rsidR="00EC4917" w:rsidRPr="006C0E11" w:rsidRDefault="00EC4917" w:rsidP="009D5EB7">
      <w:pPr>
        <w:pStyle w:val="BodyText2"/>
        <w:spacing w:after="0" w:line="240" w:lineRule="auto"/>
        <w:ind w:left="720"/>
        <w:jc w:val="both"/>
        <w:rPr>
          <w:sz w:val="28"/>
          <w:szCs w:val="28"/>
        </w:rPr>
      </w:pPr>
      <w:r w:rsidRPr="006C0E11">
        <w:rPr>
          <w:sz w:val="28"/>
          <w:szCs w:val="28"/>
        </w:rPr>
        <w:t>7.1. Выделение материальной помощи членам Совета ветеранов ОО «БСА» - 400 руб.;</w:t>
      </w:r>
    </w:p>
    <w:p w:rsidR="00EC4917" w:rsidRPr="006C0E11" w:rsidRDefault="00EC4917" w:rsidP="00D523B2">
      <w:pPr>
        <w:pStyle w:val="BodyText2"/>
        <w:spacing w:line="240" w:lineRule="auto"/>
        <w:ind w:left="720" w:right="-104"/>
        <w:jc w:val="both"/>
        <w:rPr>
          <w:sz w:val="28"/>
          <w:szCs w:val="28"/>
        </w:rPr>
      </w:pPr>
      <w:r w:rsidRPr="006C0E11">
        <w:rPr>
          <w:sz w:val="28"/>
          <w:szCs w:val="28"/>
        </w:rPr>
        <w:t>7.2. Чествование члена ОО «БСА» Аладова В.Н. в связи со 90-летним юбилеем, 12.02.2020г.</w:t>
      </w:r>
    </w:p>
    <w:p w:rsidR="00EC4917" w:rsidRPr="006C0E11" w:rsidRDefault="00EC4917" w:rsidP="009D5EB7">
      <w:pPr>
        <w:pStyle w:val="BodyText2"/>
        <w:spacing w:after="0" w:line="240" w:lineRule="auto"/>
        <w:ind w:left="720"/>
        <w:jc w:val="both"/>
        <w:rPr>
          <w:sz w:val="28"/>
          <w:szCs w:val="28"/>
        </w:rPr>
      </w:pPr>
      <w:r w:rsidRPr="006C0E11">
        <w:rPr>
          <w:sz w:val="28"/>
          <w:szCs w:val="28"/>
        </w:rPr>
        <w:t xml:space="preserve">7.3.Проведение торжественного вечера архитекторов-ветеранов, посвященного 75 годовщине Победы в Великой Отечественной войне отменено в связи с </w:t>
      </w:r>
      <w:r w:rsidRPr="006C0E11">
        <w:rPr>
          <w:sz w:val="28"/>
          <w:szCs w:val="28"/>
          <w:lang w:val="en-US"/>
        </w:rPr>
        <w:t>COVID</w:t>
      </w:r>
      <w:r w:rsidRPr="006C0E11">
        <w:rPr>
          <w:sz w:val="28"/>
          <w:szCs w:val="28"/>
        </w:rPr>
        <w:t>-19.</w:t>
      </w:r>
    </w:p>
    <w:p w:rsidR="00EC4917" w:rsidRPr="006C0E11" w:rsidRDefault="00EC4917" w:rsidP="009D5EB7">
      <w:pPr>
        <w:pStyle w:val="BodyText2"/>
        <w:spacing w:after="0" w:line="240" w:lineRule="auto"/>
        <w:ind w:left="720"/>
        <w:jc w:val="both"/>
        <w:rPr>
          <w:sz w:val="28"/>
          <w:szCs w:val="28"/>
        </w:rPr>
      </w:pPr>
    </w:p>
    <w:p w:rsidR="00EC4917" w:rsidRPr="006C0E11" w:rsidRDefault="00EC4917" w:rsidP="009D5EB7">
      <w:pPr>
        <w:ind w:left="720"/>
        <w:jc w:val="center"/>
        <w:rPr>
          <w:b/>
          <w:szCs w:val="28"/>
          <w:u w:val="single"/>
          <w:lang w:val="ru-RU"/>
        </w:rPr>
      </w:pPr>
      <w:r w:rsidRPr="006C0E11">
        <w:rPr>
          <w:b/>
          <w:szCs w:val="28"/>
          <w:u w:val="single"/>
          <w:lang w:val="en-US"/>
        </w:rPr>
        <w:t>VIII</w:t>
      </w:r>
      <w:r w:rsidRPr="006C0E11">
        <w:rPr>
          <w:b/>
          <w:szCs w:val="28"/>
          <w:u w:val="single"/>
          <w:lang w:val="ru-RU"/>
        </w:rPr>
        <w:t>.</w:t>
      </w:r>
      <w:r w:rsidRPr="006C0E11">
        <w:rPr>
          <w:b/>
          <w:szCs w:val="28"/>
          <w:u w:val="single"/>
        </w:rPr>
        <w:t xml:space="preserve"> Организационно-хозяйственная деятельность ОО «БСА»</w:t>
      </w:r>
      <w:r w:rsidRPr="006C0E11">
        <w:rPr>
          <w:b/>
          <w:szCs w:val="28"/>
          <w:u w:val="single"/>
          <w:lang w:val="ru-RU"/>
        </w:rPr>
        <w:t>:</w:t>
      </w:r>
    </w:p>
    <w:p w:rsidR="00EC4917" w:rsidRPr="006C0E11" w:rsidRDefault="00EC4917" w:rsidP="00100649">
      <w:pPr>
        <w:ind w:left="720"/>
        <w:jc w:val="both"/>
      </w:pPr>
      <w:r w:rsidRPr="006C0E11">
        <w:rPr>
          <w:szCs w:val="28"/>
          <w:lang w:val="ru-RU"/>
        </w:rPr>
        <w:t>8</w:t>
      </w:r>
      <w:r w:rsidRPr="006C0E11">
        <w:rPr>
          <w:szCs w:val="28"/>
        </w:rPr>
        <w:t xml:space="preserve">.1. </w:t>
      </w:r>
      <w:r w:rsidRPr="006C0E11">
        <w:t>Постоянная работа с государственными организациями – ГУ «Главное хозяйственное управление», РУП «ОДУ», Администрацией Ленинского района г. Минска,  ЖРЭО районов г. Минска по административно-хозяйственным вопросам.</w:t>
      </w:r>
    </w:p>
    <w:p w:rsidR="00EC4917" w:rsidRDefault="00EC4917" w:rsidP="00DE5469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 xml:space="preserve">8.2. Выполнение монтажно-восстановительных работ  по монтажу, наладке, и комплексному опробованию системы оповещения, обеспечение работоспособности системы пожарной сигнализации и системы оповещения о </w:t>
      </w:r>
    </w:p>
    <w:p w:rsidR="00EC4917" w:rsidRDefault="00EC4917" w:rsidP="00DE5469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пожаре.</w:t>
      </w:r>
    </w:p>
    <w:p w:rsidR="00EC4917" w:rsidRDefault="00EC4917" w:rsidP="00DE5469">
      <w:pPr>
        <w:ind w:left="720"/>
        <w:jc w:val="both"/>
        <w:rPr>
          <w:szCs w:val="28"/>
          <w:lang w:val="ru-RU"/>
        </w:rPr>
      </w:pPr>
      <w:r>
        <w:rPr>
          <w:szCs w:val="28"/>
          <w:lang w:val="ru-RU"/>
        </w:rPr>
        <w:t>8.3. Модернизация вентиляции в бильярдной.</w:t>
      </w:r>
    </w:p>
    <w:p w:rsidR="00EC4917" w:rsidRPr="00E276F2" w:rsidRDefault="00EC4917" w:rsidP="00DE5469">
      <w:pPr>
        <w:ind w:left="720"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8.4. Приобретена конструкция </w:t>
      </w:r>
      <w:r>
        <w:rPr>
          <w:szCs w:val="28"/>
          <w:lang w:val="en-US"/>
        </w:rPr>
        <w:t>press</w:t>
      </w:r>
      <w:r w:rsidRPr="00021556">
        <w:rPr>
          <w:szCs w:val="28"/>
          <w:lang w:val="ru-RU"/>
        </w:rPr>
        <w:t>-</w:t>
      </w:r>
      <w:r>
        <w:rPr>
          <w:szCs w:val="28"/>
          <w:lang w:val="en-US"/>
        </w:rPr>
        <w:t>wall</w:t>
      </w:r>
      <w:r w:rsidRPr="00021556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для оформления пространства мероприятий ОО «БСА».</w:t>
      </w:r>
    </w:p>
    <w:p w:rsidR="00EC4917" w:rsidRPr="006C0E11" w:rsidRDefault="00EC4917" w:rsidP="009D5EB7">
      <w:pPr>
        <w:ind w:left="720"/>
        <w:rPr>
          <w:szCs w:val="28"/>
        </w:rPr>
      </w:pPr>
      <w:r w:rsidRPr="006C0E11">
        <w:rPr>
          <w:szCs w:val="28"/>
          <w:lang w:val="ru-RU"/>
        </w:rPr>
        <w:t>8</w:t>
      </w:r>
      <w:r w:rsidRPr="006C0E11">
        <w:rPr>
          <w:szCs w:val="28"/>
        </w:rPr>
        <w:t>.</w:t>
      </w:r>
      <w:r>
        <w:rPr>
          <w:szCs w:val="28"/>
          <w:lang w:val="ru-RU"/>
        </w:rPr>
        <w:t>5</w:t>
      </w:r>
      <w:r w:rsidRPr="006C0E11">
        <w:rPr>
          <w:szCs w:val="28"/>
        </w:rPr>
        <w:t>.Работа по сбору членских взносов</w:t>
      </w:r>
      <w:r w:rsidRPr="006C0E11">
        <w:rPr>
          <w:szCs w:val="28"/>
          <w:lang w:val="ru-RU"/>
        </w:rPr>
        <w:t xml:space="preserve"> (постоянно)</w:t>
      </w:r>
      <w:r w:rsidRPr="006C0E11">
        <w:rPr>
          <w:szCs w:val="28"/>
        </w:rPr>
        <w:t>;</w:t>
      </w:r>
    </w:p>
    <w:p w:rsidR="00EC4917" w:rsidRPr="006C0E11" w:rsidRDefault="00EC4917" w:rsidP="009D5EB7">
      <w:pPr>
        <w:ind w:left="720"/>
        <w:rPr>
          <w:szCs w:val="28"/>
          <w:lang w:val="ru-RU"/>
        </w:rPr>
      </w:pPr>
      <w:r w:rsidRPr="006C0E11">
        <w:rPr>
          <w:szCs w:val="28"/>
          <w:lang w:val="ru-RU"/>
        </w:rPr>
        <w:t>8.</w:t>
      </w:r>
      <w:r>
        <w:rPr>
          <w:szCs w:val="28"/>
          <w:lang w:val="ru-RU"/>
        </w:rPr>
        <w:t>6</w:t>
      </w:r>
      <w:r w:rsidRPr="006C0E11">
        <w:rPr>
          <w:szCs w:val="28"/>
          <w:lang w:val="ru-RU"/>
        </w:rPr>
        <w:t>.</w:t>
      </w:r>
      <w:r w:rsidRPr="006C0E11">
        <w:rPr>
          <w:szCs w:val="28"/>
        </w:rPr>
        <w:t>Поступление периодической печати в библиотеку ОО «БСА».</w:t>
      </w:r>
    </w:p>
    <w:p w:rsidR="00EC4917" w:rsidRPr="006C0E11" w:rsidRDefault="00EC4917" w:rsidP="009D5EB7">
      <w:pPr>
        <w:ind w:left="720"/>
        <w:rPr>
          <w:szCs w:val="28"/>
          <w:lang w:val="ru-RU"/>
        </w:rPr>
      </w:pPr>
      <w:r w:rsidRPr="006C0E11">
        <w:rPr>
          <w:szCs w:val="28"/>
          <w:lang w:val="ru-RU"/>
        </w:rPr>
        <w:t>8.</w:t>
      </w:r>
      <w:r>
        <w:rPr>
          <w:szCs w:val="28"/>
          <w:lang w:val="ru-RU"/>
        </w:rPr>
        <w:t>7</w:t>
      </w:r>
      <w:r w:rsidRPr="006C0E11">
        <w:rPr>
          <w:szCs w:val="28"/>
          <w:lang w:val="ru-RU"/>
        </w:rPr>
        <w:t>. Пополнение библиотечного фонда книгами из личных библиотек членов ОО «БСА», поступивших в дар.</w:t>
      </w:r>
    </w:p>
    <w:p w:rsidR="00EC4917" w:rsidRPr="006C0E11" w:rsidRDefault="00EC4917" w:rsidP="009D5EB7">
      <w:pPr>
        <w:ind w:left="720"/>
        <w:rPr>
          <w:szCs w:val="28"/>
        </w:rPr>
      </w:pPr>
    </w:p>
    <w:p w:rsidR="00EC4917" w:rsidRPr="006C0E11" w:rsidRDefault="00EC4917" w:rsidP="009D5EB7">
      <w:pPr>
        <w:ind w:left="720"/>
        <w:jc w:val="center"/>
        <w:rPr>
          <w:b/>
          <w:szCs w:val="28"/>
          <w:u w:val="single"/>
        </w:rPr>
      </w:pPr>
      <w:r w:rsidRPr="006C0E11">
        <w:rPr>
          <w:b/>
          <w:szCs w:val="28"/>
          <w:u w:val="single"/>
          <w:lang w:val="en-US"/>
        </w:rPr>
        <w:t>IX</w:t>
      </w:r>
      <w:r w:rsidRPr="006C0E11">
        <w:rPr>
          <w:b/>
          <w:szCs w:val="28"/>
          <w:u w:val="single"/>
        </w:rPr>
        <w:t>. Информационные ресурсы</w:t>
      </w:r>
    </w:p>
    <w:p w:rsidR="00EC4917" w:rsidRPr="006C0E11" w:rsidRDefault="00EC4917" w:rsidP="009D5EB7">
      <w:pPr>
        <w:ind w:left="720"/>
        <w:jc w:val="both"/>
        <w:rPr>
          <w:szCs w:val="28"/>
        </w:rPr>
      </w:pPr>
      <w:r w:rsidRPr="006C0E11">
        <w:rPr>
          <w:szCs w:val="28"/>
          <w:lang w:val="ru-RU"/>
        </w:rPr>
        <w:t>9</w:t>
      </w:r>
      <w:r w:rsidRPr="006C0E11">
        <w:rPr>
          <w:szCs w:val="28"/>
        </w:rPr>
        <w:t xml:space="preserve">.1. </w:t>
      </w:r>
      <w:r w:rsidRPr="006C0E11">
        <w:rPr>
          <w:szCs w:val="28"/>
          <w:lang w:val="ru-RU"/>
        </w:rPr>
        <w:t xml:space="preserve">Работа </w:t>
      </w:r>
      <w:r w:rsidRPr="006C0E11">
        <w:rPr>
          <w:szCs w:val="28"/>
        </w:rPr>
        <w:t>сайта ОО «БСА»</w:t>
      </w:r>
      <w:r w:rsidRPr="006C0E11">
        <w:rPr>
          <w:szCs w:val="28"/>
          <w:lang w:val="ru-RU"/>
        </w:rPr>
        <w:t>;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>9</w:t>
      </w:r>
      <w:r w:rsidRPr="006C0E11">
        <w:rPr>
          <w:szCs w:val="28"/>
        </w:rPr>
        <w:t xml:space="preserve">.2. Наполнение архитектурного сайта ОО “БСА” </w:t>
      </w:r>
      <w:hyperlink r:id="rId7" w:history="1">
        <w:r w:rsidRPr="006C0E11">
          <w:rPr>
            <w:rStyle w:val="Hyperlink"/>
            <w:szCs w:val="28"/>
            <w:lang w:val="en-US"/>
          </w:rPr>
          <w:t>www</w:t>
        </w:r>
        <w:r w:rsidRPr="006C0E11">
          <w:rPr>
            <w:rStyle w:val="Hyperlink"/>
            <w:szCs w:val="28"/>
          </w:rPr>
          <w:t>.</w:t>
        </w:r>
        <w:r w:rsidRPr="006C0E11">
          <w:rPr>
            <w:rStyle w:val="Hyperlink"/>
            <w:szCs w:val="28"/>
            <w:lang w:val="en-US"/>
          </w:rPr>
          <w:t>bsa</w:t>
        </w:r>
        <w:r w:rsidRPr="006C0E11">
          <w:rPr>
            <w:rStyle w:val="Hyperlink"/>
            <w:szCs w:val="28"/>
          </w:rPr>
          <w:t>.</w:t>
        </w:r>
        <w:r w:rsidRPr="006C0E11">
          <w:rPr>
            <w:rStyle w:val="Hyperlink"/>
            <w:szCs w:val="28"/>
            <w:lang w:val="en-US"/>
          </w:rPr>
          <w:t>by</w:t>
        </w:r>
      </w:hyperlink>
      <w:r w:rsidRPr="006C0E11">
        <w:rPr>
          <w:szCs w:val="28"/>
        </w:rPr>
        <w:t xml:space="preserve"> (</w:t>
      </w:r>
      <w:r w:rsidRPr="006C0E11">
        <w:rPr>
          <w:szCs w:val="28"/>
          <w:lang w:val="ru-RU"/>
        </w:rPr>
        <w:t xml:space="preserve">М.Л. Гаухфельд – заместитель председателя ОО «БСА», </w:t>
      </w:r>
      <w:r w:rsidRPr="006C0E11">
        <w:rPr>
          <w:szCs w:val="28"/>
        </w:rPr>
        <w:t>И.В. Коробейник</w:t>
      </w:r>
      <w:r w:rsidRPr="006C0E11">
        <w:rPr>
          <w:szCs w:val="28"/>
          <w:lang w:val="ru-RU"/>
        </w:rPr>
        <w:t xml:space="preserve"> – консультант по организационным и творческим вопросам ОО «БСА»</w:t>
      </w:r>
      <w:r w:rsidRPr="006C0E11">
        <w:rPr>
          <w:szCs w:val="28"/>
        </w:rPr>
        <w:t>);</w:t>
      </w:r>
    </w:p>
    <w:p w:rsidR="00EC4917" w:rsidRPr="006C0E11" w:rsidRDefault="00EC4917" w:rsidP="009D5EB7">
      <w:pPr>
        <w:ind w:left="720"/>
        <w:jc w:val="both"/>
        <w:rPr>
          <w:szCs w:val="28"/>
          <w:lang w:val="ru-RU"/>
        </w:rPr>
      </w:pPr>
      <w:r w:rsidRPr="006C0E11">
        <w:rPr>
          <w:szCs w:val="28"/>
          <w:lang w:val="ru-RU"/>
        </w:rPr>
        <w:t xml:space="preserve">9.3. </w:t>
      </w:r>
      <w:r>
        <w:rPr>
          <w:szCs w:val="28"/>
          <w:lang w:val="ru-RU"/>
        </w:rPr>
        <w:t>Н</w:t>
      </w:r>
      <w:r w:rsidRPr="006C0E11">
        <w:rPr>
          <w:szCs w:val="28"/>
          <w:lang w:val="ru-RU"/>
        </w:rPr>
        <w:t>аполне</w:t>
      </w:r>
      <w:r>
        <w:rPr>
          <w:szCs w:val="28"/>
          <w:lang w:val="ru-RU"/>
        </w:rPr>
        <w:t>ние</w:t>
      </w:r>
      <w:r w:rsidRPr="006C0E11">
        <w:rPr>
          <w:szCs w:val="28"/>
          <w:lang w:val="ru-RU"/>
        </w:rPr>
        <w:t xml:space="preserve"> страниц</w:t>
      </w:r>
      <w:r>
        <w:rPr>
          <w:szCs w:val="28"/>
          <w:lang w:val="ru-RU"/>
        </w:rPr>
        <w:t>ы</w:t>
      </w:r>
      <w:r w:rsidRPr="006C0E11">
        <w:rPr>
          <w:szCs w:val="28"/>
          <w:lang w:val="ru-RU"/>
        </w:rPr>
        <w:t xml:space="preserve"> «Белорусский союз архитекторов» в социальной сети </w:t>
      </w:r>
      <w:hyperlink r:id="rId8" w:history="1">
        <w:r w:rsidRPr="006C0E11">
          <w:rPr>
            <w:rStyle w:val="Hyperlink"/>
            <w:szCs w:val="28"/>
            <w:lang w:val="en-US"/>
          </w:rPr>
          <w:t>www</w:t>
        </w:r>
        <w:r w:rsidRPr="006C0E11">
          <w:rPr>
            <w:rStyle w:val="Hyperlink"/>
            <w:szCs w:val="28"/>
            <w:lang w:val="ru-RU"/>
          </w:rPr>
          <w:t>.</w:t>
        </w:r>
        <w:r w:rsidRPr="006C0E11">
          <w:rPr>
            <w:rStyle w:val="Hyperlink"/>
            <w:szCs w:val="28"/>
            <w:lang w:val="en-US"/>
          </w:rPr>
          <w:t>facebook</w:t>
        </w:r>
        <w:r w:rsidRPr="006C0E11">
          <w:rPr>
            <w:rStyle w:val="Hyperlink"/>
            <w:szCs w:val="28"/>
            <w:lang w:val="ru-RU"/>
          </w:rPr>
          <w:t>.</w:t>
        </w:r>
        <w:r w:rsidRPr="006C0E11">
          <w:rPr>
            <w:rStyle w:val="Hyperlink"/>
            <w:szCs w:val="28"/>
            <w:lang w:val="en-US"/>
          </w:rPr>
          <w:t>com</w:t>
        </w:r>
      </w:hyperlink>
      <w:r w:rsidRPr="006C0E11">
        <w:rPr>
          <w:szCs w:val="28"/>
          <w:lang w:val="ru-RU"/>
        </w:rPr>
        <w:t xml:space="preserve"> (И.В. Коробейник);</w:t>
      </w:r>
    </w:p>
    <w:p w:rsidR="00EC4917" w:rsidRPr="006C0E11" w:rsidRDefault="00EC4917" w:rsidP="009D5EB7">
      <w:pPr>
        <w:ind w:left="720"/>
        <w:jc w:val="both"/>
        <w:rPr>
          <w:szCs w:val="28"/>
        </w:rPr>
      </w:pPr>
      <w:r w:rsidRPr="006C0E11">
        <w:rPr>
          <w:szCs w:val="28"/>
          <w:lang w:val="ru-RU"/>
        </w:rPr>
        <w:t>9</w:t>
      </w:r>
      <w:r w:rsidRPr="006C0E11">
        <w:rPr>
          <w:szCs w:val="28"/>
        </w:rPr>
        <w:t>.</w:t>
      </w:r>
      <w:r w:rsidRPr="006C0E11">
        <w:rPr>
          <w:szCs w:val="28"/>
          <w:lang w:val="ru-RU"/>
        </w:rPr>
        <w:t>4</w:t>
      </w:r>
      <w:r w:rsidRPr="006C0E11">
        <w:rPr>
          <w:szCs w:val="28"/>
        </w:rPr>
        <w:t>. Постоянная работа с ведомственными (профессиональными) СМИ: журналом “Архитектура и строительство Беларуси” и Республиканской строительной газетой</w:t>
      </w:r>
      <w:r w:rsidRPr="006C0E11">
        <w:rPr>
          <w:szCs w:val="28"/>
          <w:lang w:val="ru-RU"/>
        </w:rPr>
        <w:t>. Другими СМИ: «Минский курьер», «Беларусь сегодня», Белтелерадиокомпания.</w:t>
      </w:r>
    </w:p>
    <w:sectPr w:rsidR="00EC4917" w:rsidRPr="006C0E11" w:rsidSect="00400E1A">
      <w:footerReference w:type="even" r:id="rId9"/>
      <w:footerReference w:type="default" r:id="rId10"/>
      <w:pgSz w:w="11906" w:h="16838"/>
      <w:pgMar w:top="540" w:right="851" w:bottom="360" w:left="720" w:header="709" w:footer="709" w:gutter="0"/>
      <w:cols w:space="709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917" w:rsidRDefault="00EC4917">
      <w:r>
        <w:separator/>
      </w:r>
    </w:p>
  </w:endnote>
  <w:endnote w:type="continuationSeparator" w:id="0">
    <w:p w:rsidR="00EC4917" w:rsidRDefault="00EC49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917" w:rsidRDefault="00EC4917" w:rsidP="00D73955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C4917" w:rsidRDefault="00EC4917" w:rsidP="00D73955">
    <w:pPr>
      <w:pStyle w:val="Footer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917" w:rsidRDefault="00EC4917" w:rsidP="00D73955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C4917" w:rsidRDefault="00EC4917" w:rsidP="00D73955">
    <w:pPr>
      <w:pStyle w:val="Footer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917" w:rsidRDefault="00EC4917">
      <w:r>
        <w:separator/>
      </w:r>
    </w:p>
  </w:footnote>
  <w:footnote w:type="continuationSeparator" w:id="0">
    <w:p w:rsidR="00EC4917" w:rsidRDefault="00EC49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D66AF"/>
    <w:multiLevelType w:val="hybridMultilevel"/>
    <w:tmpl w:val="3C365276"/>
    <w:lvl w:ilvl="0" w:tplc="8AB230D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">
    <w:nsid w:val="0A1E456D"/>
    <w:multiLevelType w:val="hybridMultilevel"/>
    <w:tmpl w:val="273A1E3E"/>
    <w:lvl w:ilvl="0" w:tplc="368E5718">
      <w:start w:val="1"/>
      <w:numFmt w:val="decimal"/>
      <w:lvlText w:val="%1."/>
      <w:lvlJc w:val="left"/>
      <w:pPr>
        <w:tabs>
          <w:tab w:val="num" w:pos="570"/>
        </w:tabs>
        <w:ind w:left="570" w:hanging="390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>
    <w:nsid w:val="0E5F739C"/>
    <w:multiLevelType w:val="hybridMultilevel"/>
    <w:tmpl w:val="6D42E90C"/>
    <w:lvl w:ilvl="0" w:tplc="4156E5EA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6FB45C3"/>
    <w:multiLevelType w:val="hybridMultilevel"/>
    <w:tmpl w:val="C9EE4E66"/>
    <w:lvl w:ilvl="0" w:tplc="0419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204D5CC0"/>
    <w:multiLevelType w:val="hybridMultilevel"/>
    <w:tmpl w:val="6C72F1CA"/>
    <w:lvl w:ilvl="0" w:tplc="06E8740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2217E55"/>
    <w:multiLevelType w:val="hybridMultilevel"/>
    <w:tmpl w:val="FCFE57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3867F28"/>
    <w:multiLevelType w:val="hybridMultilevel"/>
    <w:tmpl w:val="9E06C9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60F3CD3"/>
    <w:multiLevelType w:val="hybridMultilevel"/>
    <w:tmpl w:val="7FCAE0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7BD41BA"/>
    <w:multiLevelType w:val="hybridMultilevel"/>
    <w:tmpl w:val="F9F84050"/>
    <w:lvl w:ilvl="0" w:tplc="8AB230D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732CF9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D7C430F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FA2F9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E65E28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8BC8D96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686FAD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85AA6C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6F00BF4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9">
    <w:nsid w:val="47827BF4"/>
    <w:multiLevelType w:val="hybridMultilevel"/>
    <w:tmpl w:val="88E6655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4FAC351B"/>
    <w:multiLevelType w:val="hybridMultilevel"/>
    <w:tmpl w:val="97B2178E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1555D72"/>
    <w:multiLevelType w:val="hybridMultilevel"/>
    <w:tmpl w:val="8A52E8EE"/>
    <w:lvl w:ilvl="0" w:tplc="7DE2E76A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62756877"/>
    <w:multiLevelType w:val="hybridMultilevel"/>
    <w:tmpl w:val="7A0466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6576245C"/>
    <w:multiLevelType w:val="hybridMultilevel"/>
    <w:tmpl w:val="CD224E80"/>
    <w:lvl w:ilvl="0" w:tplc="8AB230DA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4">
    <w:nsid w:val="693B506F"/>
    <w:multiLevelType w:val="hybridMultilevel"/>
    <w:tmpl w:val="73F28490"/>
    <w:lvl w:ilvl="0" w:tplc="20E2E90E">
      <w:numFmt w:val="decimal"/>
      <w:lvlText w:val=""/>
      <w:lvlJc w:val="left"/>
      <w:rPr>
        <w:rFonts w:cs="Times New Roman"/>
      </w:rPr>
    </w:lvl>
    <w:lvl w:ilvl="1" w:tplc="04190019">
      <w:numFmt w:val="decimal"/>
      <w:lvlText w:val=""/>
      <w:lvlJc w:val="left"/>
      <w:rPr>
        <w:rFonts w:cs="Times New Roman"/>
      </w:rPr>
    </w:lvl>
    <w:lvl w:ilvl="2" w:tplc="0419001B">
      <w:numFmt w:val="decimal"/>
      <w:lvlText w:val=""/>
      <w:lvlJc w:val="left"/>
      <w:rPr>
        <w:rFonts w:cs="Times New Roman"/>
      </w:rPr>
    </w:lvl>
    <w:lvl w:ilvl="3" w:tplc="0419000F">
      <w:numFmt w:val="decimal"/>
      <w:lvlText w:val=""/>
      <w:lvlJc w:val="left"/>
      <w:rPr>
        <w:rFonts w:cs="Times New Roman"/>
      </w:rPr>
    </w:lvl>
    <w:lvl w:ilvl="4" w:tplc="04190019">
      <w:numFmt w:val="decimal"/>
      <w:lvlText w:val=""/>
      <w:lvlJc w:val="left"/>
      <w:rPr>
        <w:rFonts w:cs="Times New Roman"/>
      </w:rPr>
    </w:lvl>
    <w:lvl w:ilvl="5" w:tplc="0419001B">
      <w:numFmt w:val="decimal"/>
      <w:lvlText w:val=""/>
      <w:lvlJc w:val="left"/>
      <w:rPr>
        <w:rFonts w:cs="Times New Roman"/>
      </w:rPr>
    </w:lvl>
    <w:lvl w:ilvl="6" w:tplc="0419000F">
      <w:numFmt w:val="decimal"/>
      <w:lvlText w:val=""/>
      <w:lvlJc w:val="left"/>
      <w:rPr>
        <w:rFonts w:cs="Times New Roman"/>
      </w:rPr>
    </w:lvl>
    <w:lvl w:ilvl="7" w:tplc="04190019">
      <w:numFmt w:val="decimal"/>
      <w:lvlText w:val=""/>
      <w:lvlJc w:val="left"/>
      <w:rPr>
        <w:rFonts w:cs="Times New Roman"/>
      </w:rPr>
    </w:lvl>
    <w:lvl w:ilvl="8" w:tplc="0419001B">
      <w:numFmt w:val="decimal"/>
      <w:lvlText w:val=""/>
      <w:lvlJc w:val="left"/>
      <w:rPr>
        <w:rFonts w:cs="Times New Roman"/>
      </w:rPr>
    </w:lvl>
  </w:abstractNum>
  <w:num w:numId="1">
    <w:abstractNumId w:val="14"/>
  </w:num>
  <w:num w:numId="2">
    <w:abstractNumId w:val="4"/>
  </w:num>
  <w:num w:numId="3">
    <w:abstractNumId w:val="1"/>
  </w:num>
  <w:num w:numId="4">
    <w:abstractNumId w:val="8"/>
  </w:num>
  <w:num w:numId="5">
    <w:abstractNumId w:val="0"/>
  </w:num>
  <w:num w:numId="6">
    <w:abstractNumId w:val="13"/>
  </w:num>
  <w:num w:numId="7">
    <w:abstractNumId w:val="6"/>
  </w:num>
  <w:num w:numId="8">
    <w:abstractNumId w:val="3"/>
  </w:num>
  <w:num w:numId="9">
    <w:abstractNumId w:val="11"/>
  </w:num>
  <w:num w:numId="10">
    <w:abstractNumId w:val="2"/>
  </w:num>
  <w:num w:numId="11">
    <w:abstractNumId w:val="9"/>
  </w:num>
  <w:num w:numId="12">
    <w:abstractNumId w:val="7"/>
  </w:num>
  <w:num w:numId="13">
    <w:abstractNumId w:val="12"/>
  </w:num>
  <w:num w:numId="14">
    <w:abstractNumId w:val="10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769C"/>
    <w:rsid w:val="00000683"/>
    <w:rsid w:val="00002374"/>
    <w:rsid w:val="00002C0C"/>
    <w:rsid w:val="00004380"/>
    <w:rsid w:val="00005D88"/>
    <w:rsid w:val="00011F07"/>
    <w:rsid w:val="00016657"/>
    <w:rsid w:val="00017BFC"/>
    <w:rsid w:val="000210F9"/>
    <w:rsid w:val="00021556"/>
    <w:rsid w:val="0002396D"/>
    <w:rsid w:val="00025AA3"/>
    <w:rsid w:val="00027A8C"/>
    <w:rsid w:val="0003040E"/>
    <w:rsid w:val="00030FF8"/>
    <w:rsid w:val="000316CB"/>
    <w:rsid w:val="00032688"/>
    <w:rsid w:val="0003310F"/>
    <w:rsid w:val="00033511"/>
    <w:rsid w:val="000355EB"/>
    <w:rsid w:val="0003571E"/>
    <w:rsid w:val="00036EC7"/>
    <w:rsid w:val="0004009D"/>
    <w:rsid w:val="0004096D"/>
    <w:rsid w:val="00041A6A"/>
    <w:rsid w:val="00046049"/>
    <w:rsid w:val="00046249"/>
    <w:rsid w:val="00046B45"/>
    <w:rsid w:val="00046F11"/>
    <w:rsid w:val="000473E3"/>
    <w:rsid w:val="000475EF"/>
    <w:rsid w:val="00052438"/>
    <w:rsid w:val="00052827"/>
    <w:rsid w:val="00055067"/>
    <w:rsid w:val="00055935"/>
    <w:rsid w:val="000561DF"/>
    <w:rsid w:val="00056A16"/>
    <w:rsid w:val="000572D9"/>
    <w:rsid w:val="00057F25"/>
    <w:rsid w:val="00060FB8"/>
    <w:rsid w:val="000644F1"/>
    <w:rsid w:val="00064D85"/>
    <w:rsid w:val="00065E26"/>
    <w:rsid w:val="00070889"/>
    <w:rsid w:val="00071B84"/>
    <w:rsid w:val="00072CD4"/>
    <w:rsid w:val="000733AF"/>
    <w:rsid w:val="0007549B"/>
    <w:rsid w:val="0008324E"/>
    <w:rsid w:val="00083908"/>
    <w:rsid w:val="00084B8C"/>
    <w:rsid w:val="00086479"/>
    <w:rsid w:val="00086EC1"/>
    <w:rsid w:val="000900F5"/>
    <w:rsid w:val="00093AEF"/>
    <w:rsid w:val="0009575E"/>
    <w:rsid w:val="00096D55"/>
    <w:rsid w:val="00096F5D"/>
    <w:rsid w:val="00097427"/>
    <w:rsid w:val="000A09B3"/>
    <w:rsid w:val="000A0C0C"/>
    <w:rsid w:val="000A1EEA"/>
    <w:rsid w:val="000A224F"/>
    <w:rsid w:val="000A366D"/>
    <w:rsid w:val="000A689E"/>
    <w:rsid w:val="000B00F0"/>
    <w:rsid w:val="000B2A76"/>
    <w:rsid w:val="000B648D"/>
    <w:rsid w:val="000C05BF"/>
    <w:rsid w:val="000C23E2"/>
    <w:rsid w:val="000C34BE"/>
    <w:rsid w:val="000C5D4A"/>
    <w:rsid w:val="000C5D4B"/>
    <w:rsid w:val="000C7656"/>
    <w:rsid w:val="000D0CCE"/>
    <w:rsid w:val="000D1169"/>
    <w:rsid w:val="000D1347"/>
    <w:rsid w:val="000D3BCD"/>
    <w:rsid w:val="000D4870"/>
    <w:rsid w:val="000D576D"/>
    <w:rsid w:val="000D5C0A"/>
    <w:rsid w:val="000D5DC0"/>
    <w:rsid w:val="000E02C7"/>
    <w:rsid w:val="000E0F0F"/>
    <w:rsid w:val="000E17F9"/>
    <w:rsid w:val="000E184A"/>
    <w:rsid w:val="000E1ECC"/>
    <w:rsid w:val="000E369B"/>
    <w:rsid w:val="000E4C0E"/>
    <w:rsid w:val="000E5577"/>
    <w:rsid w:val="000E6F94"/>
    <w:rsid w:val="000E7131"/>
    <w:rsid w:val="000E7ABE"/>
    <w:rsid w:val="000F0C67"/>
    <w:rsid w:val="000F17E7"/>
    <w:rsid w:val="000F1958"/>
    <w:rsid w:val="000F358E"/>
    <w:rsid w:val="000F444B"/>
    <w:rsid w:val="000F72C0"/>
    <w:rsid w:val="000F737E"/>
    <w:rsid w:val="00100649"/>
    <w:rsid w:val="00101079"/>
    <w:rsid w:val="001010E0"/>
    <w:rsid w:val="00103525"/>
    <w:rsid w:val="00103C3A"/>
    <w:rsid w:val="00103CEE"/>
    <w:rsid w:val="00104BAB"/>
    <w:rsid w:val="00105070"/>
    <w:rsid w:val="00105317"/>
    <w:rsid w:val="00105793"/>
    <w:rsid w:val="00107B16"/>
    <w:rsid w:val="00107C7B"/>
    <w:rsid w:val="0011054B"/>
    <w:rsid w:val="001109E1"/>
    <w:rsid w:val="00111CEB"/>
    <w:rsid w:val="001149BE"/>
    <w:rsid w:val="00114F67"/>
    <w:rsid w:val="00115437"/>
    <w:rsid w:val="00115D0A"/>
    <w:rsid w:val="00116DAE"/>
    <w:rsid w:val="0011738B"/>
    <w:rsid w:val="00120684"/>
    <w:rsid w:val="0012245F"/>
    <w:rsid w:val="001244B8"/>
    <w:rsid w:val="00125BF5"/>
    <w:rsid w:val="00125FDC"/>
    <w:rsid w:val="001264BA"/>
    <w:rsid w:val="00126A60"/>
    <w:rsid w:val="00127C83"/>
    <w:rsid w:val="0013018B"/>
    <w:rsid w:val="00130EE4"/>
    <w:rsid w:val="001331EE"/>
    <w:rsid w:val="001336B7"/>
    <w:rsid w:val="00133E2C"/>
    <w:rsid w:val="00134AAD"/>
    <w:rsid w:val="00134FB8"/>
    <w:rsid w:val="00135177"/>
    <w:rsid w:val="00135B22"/>
    <w:rsid w:val="00136988"/>
    <w:rsid w:val="001372B9"/>
    <w:rsid w:val="001375C0"/>
    <w:rsid w:val="0014076C"/>
    <w:rsid w:val="00140BD4"/>
    <w:rsid w:val="0014144F"/>
    <w:rsid w:val="001418F2"/>
    <w:rsid w:val="00141CB5"/>
    <w:rsid w:val="0014246C"/>
    <w:rsid w:val="001444EC"/>
    <w:rsid w:val="00146D02"/>
    <w:rsid w:val="0014738A"/>
    <w:rsid w:val="00147B6A"/>
    <w:rsid w:val="00157FB1"/>
    <w:rsid w:val="00163EE6"/>
    <w:rsid w:val="0016565B"/>
    <w:rsid w:val="00166890"/>
    <w:rsid w:val="00171C31"/>
    <w:rsid w:val="00175EF2"/>
    <w:rsid w:val="00176944"/>
    <w:rsid w:val="00177EC8"/>
    <w:rsid w:val="00180387"/>
    <w:rsid w:val="00180BA2"/>
    <w:rsid w:val="0018203B"/>
    <w:rsid w:val="00183F12"/>
    <w:rsid w:val="00184AD6"/>
    <w:rsid w:val="00187530"/>
    <w:rsid w:val="00190462"/>
    <w:rsid w:val="00192831"/>
    <w:rsid w:val="00192ED1"/>
    <w:rsid w:val="001934ED"/>
    <w:rsid w:val="0019438C"/>
    <w:rsid w:val="0019525C"/>
    <w:rsid w:val="001A096A"/>
    <w:rsid w:val="001A1462"/>
    <w:rsid w:val="001A34E9"/>
    <w:rsid w:val="001A5DA6"/>
    <w:rsid w:val="001A69F9"/>
    <w:rsid w:val="001B00DC"/>
    <w:rsid w:val="001B0838"/>
    <w:rsid w:val="001B0920"/>
    <w:rsid w:val="001B0A77"/>
    <w:rsid w:val="001B2430"/>
    <w:rsid w:val="001B472F"/>
    <w:rsid w:val="001B4C66"/>
    <w:rsid w:val="001B5B0F"/>
    <w:rsid w:val="001B7082"/>
    <w:rsid w:val="001C3269"/>
    <w:rsid w:val="001C3729"/>
    <w:rsid w:val="001C42D6"/>
    <w:rsid w:val="001D2AFD"/>
    <w:rsid w:val="001D423B"/>
    <w:rsid w:val="001D4C34"/>
    <w:rsid w:val="001D615D"/>
    <w:rsid w:val="001E0ACF"/>
    <w:rsid w:val="001E0E02"/>
    <w:rsid w:val="001E0EFA"/>
    <w:rsid w:val="001E0FF2"/>
    <w:rsid w:val="001E315A"/>
    <w:rsid w:val="001E324F"/>
    <w:rsid w:val="001E6C05"/>
    <w:rsid w:val="001F2669"/>
    <w:rsid w:val="001F5C53"/>
    <w:rsid w:val="002019BC"/>
    <w:rsid w:val="00204F05"/>
    <w:rsid w:val="00210E35"/>
    <w:rsid w:val="00211D1F"/>
    <w:rsid w:val="00212DD0"/>
    <w:rsid w:val="00214930"/>
    <w:rsid w:val="00215D99"/>
    <w:rsid w:val="00216FA2"/>
    <w:rsid w:val="00220351"/>
    <w:rsid w:val="0022254B"/>
    <w:rsid w:val="0022487E"/>
    <w:rsid w:val="00224F4A"/>
    <w:rsid w:val="0023017D"/>
    <w:rsid w:val="002316A4"/>
    <w:rsid w:val="002317CF"/>
    <w:rsid w:val="00231CF6"/>
    <w:rsid w:val="00232340"/>
    <w:rsid w:val="0023297D"/>
    <w:rsid w:val="00232E79"/>
    <w:rsid w:val="002342B3"/>
    <w:rsid w:val="002342CF"/>
    <w:rsid w:val="0023496E"/>
    <w:rsid w:val="00236AEC"/>
    <w:rsid w:val="00237896"/>
    <w:rsid w:val="00237FF4"/>
    <w:rsid w:val="00241D15"/>
    <w:rsid w:val="00242905"/>
    <w:rsid w:val="00245585"/>
    <w:rsid w:val="00246502"/>
    <w:rsid w:val="00246F6E"/>
    <w:rsid w:val="0024785E"/>
    <w:rsid w:val="002513E7"/>
    <w:rsid w:val="002515A0"/>
    <w:rsid w:val="0025177A"/>
    <w:rsid w:val="0025433B"/>
    <w:rsid w:val="00257A7A"/>
    <w:rsid w:val="00261618"/>
    <w:rsid w:val="0026172F"/>
    <w:rsid w:val="00261B04"/>
    <w:rsid w:val="00262EED"/>
    <w:rsid w:val="00263330"/>
    <w:rsid w:val="002652A5"/>
    <w:rsid w:val="00266B14"/>
    <w:rsid w:val="0026754B"/>
    <w:rsid w:val="00271091"/>
    <w:rsid w:val="00271AEF"/>
    <w:rsid w:val="00272823"/>
    <w:rsid w:val="00273957"/>
    <w:rsid w:val="00273E5B"/>
    <w:rsid w:val="00274BD2"/>
    <w:rsid w:val="00275BFE"/>
    <w:rsid w:val="002763E2"/>
    <w:rsid w:val="00282D6F"/>
    <w:rsid w:val="002843A0"/>
    <w:rsid w:val="00286B82"/>
    <w:rsid w:val="00286E25"/>
    <w:rsid w:val="002901B4"/>
    <w:rsid w:val="002903C8"/>
    <w:rsid w:val="00290C9C"/>
    <w:rsid w:val="002931ED"/>
    <w:rsid w:val="00293C6D"/>
    <w:rsid w:val="002A0540"/>
    <w:rsid w:val="002A0D3E"/>
    <w:rsid w:val="002A2B57"/>
    <w:rsid w:val="002A5B59"/>
    <w:rsid w:val="002A6439"/>
    <w:rsid w:val="002B1453"/>
    <w:rsid w:val="002B5A33"/>
    <w:rsid w:val="002B5DF0"/>
    <w:rsid w:val="002B65DB"/>
    <w:rsid w:val="002B7832"/>
    <w:rsid w:val="002C0080"/>
    <w:rsid w:val="002C03CD"/>
    <w:rsid w:val="002C03E7"/>
    <w:rsid w:val="002C0930"/>
    <w:rsid w:val="002C2F14"/>
    <w:rsid w:val="002C3694"/>
    <w:rsid w:val="002C4791"/>
    <w:rsid w:val="002C4A5D"/>
    <w:rsid w:val="002C54B1"/>
    <w:rsid w:val="002C5D9C"/>
    <w:rsid w:val="002C7309"/>
    <w:rsid w:val="002D0B27"/>
    <w:rsid w:val="002D0CFB"/>
    <w:rsid w:val="002D4B87"/>
    <w:rsid w:val="002D5200"/>
    <w:rsid w:val="002D54E4"/>
    <w:rsid w:val="002E0776"/>
    <w:rsid w:val="002E0909"/>
    <w:rsid w:val="002E3B72"/>
    <w:rsid w:val="002E48E2"/>
    <w:rsid w:val="002E4F5D"/>
    <w:rsid w:val="002F1829"/>
    <w:rsid w:val="002F5106"/>
    <w:rsid w:val="002F5C49"/>
    <w:rsid w:val="002F6B23"/>
    <w:rsid w:val="002F6EDC"/>
    <w:rsid w:val="00300A28"/>
    <w:rsid w:val="0030186D"/>
    <w:rsid w:val="003023FE"/>
    <w:rsid w:val="0030400B"/>
    <w:rsid w:val="0030421D"/>
    <w:rsid w:val="003066F0"/>
    <w:rsid w:val="00311782"/>
    <w:rsid w:val="003131B3"/>
    <w:rsid w:val="0031488B"/>
    <w:rsid w:val="00314E33"/>
    <w:rsid w:val="00316F0B"/>
    <w:rsid w:val="00317AE3"/>
    <w:rsid w:val="00317C18"/>
    <w:rsid w:val="00320120"/>
    <w:rsid w:val="003208EC"/>
    <w:rsid w:val="00320BD7"/>
    <w:rsid w:val="00322EB9"/>
    <w:rsid w:val="0032426D"/>
    <w:rsid w:val="00325281"/>
    <w:rsid w:val="0032625C"/>
    <w:rsid w:val="00326AE2"/>
    <w:rsid w:val="00326C2C"/>
    <w:rsid w:val="00326E0B"/>
    <w:rsid w:val="003274A6"/>
    <w:rsid w:val="00327CAF"/>
    <w:rsid w:val="00330662"/>
    <w:rsid w:val="003316CE"/>
    <w:rsid w:val="00331CC5"/>
    <w:rsid w:val="00332B61"/>
    <w:rsid w:val="003345D4"/>
    <w:rsid w:val="0033509D"/>
    <w:rsid w:val="00336C40"/>
    <w:rsid w:val="0033717F"/>
    <w:rsid w:val="00340FB2"/>
    <w:rsid w:val="0034107E"/>
    <w:rsid w:val="003417A7"/>
    <w:rsid w:val="00341F3F"/>
    <w:rsid w:val="00342461"/>
    <w:rsid w:val="0034251E"/>
    <w:rsid w:val="00344723"/>
    <w:rsid w:val="003461D9"/>
    <w:rsid w:val="003464C7"/>
    <w:rsid w:val="00347AF0"/>
    <w:rsid w:val="00350268"/>
    <w:rsid w:val="00350C05"/>
    <w:rsid w:val="00351B5D"/>
    <w:rsid w:val="00352894"/>
    <w:rsid w:val="0035374B"/>
    <w:rsid w:val="00355271"/>
    <w:rsid w:val="0035579F"/>
    <w:rsid w:val="00356538"/>
    <w:rsid w:val="00356572"/>
    <w:rsid w:val="003569A1"/>
    <w:rsid w:val="00360335"/>
    <w:rsid w:val="0036110B"/>
    <w:rsid w:val="0036135E"/>
    <w:rsid w:val="00362969"/>
    <w:rsid w:val="003673A8"/>
    <w:rsid w:val="00370B17"/>
    <w:rsid w:val="00371BD6"/>
    <w:rsid w:val="00373AC8"/>
    <w:rsid w:val="0037481C"/>
    <w:rsid w:val="00374BCD"/>
    <w:rsid w:val="0037559A"/>
    <w:rsid w:val="003763E2"/>
    <w:rsid w:val="00376E51"/>
    <w:rsid w:val="00377C23"/>
    <w:rsid w:val="00382E18"/>
    <w:rsid w:val="003839FF"/>
    <w:rsid w:val="0038726B"/>
    <w:rsid w:val="00394F7E"/>
    <w:rsid w:val="00395491"/>
    <w:rsid w:val="00396C3B"/>
    <w:rsid w:val="00396E47"/>
    <w:rsid w:val="003971E1"/>
    <w:rsid w:val="003A0F23"/>
    <w:rsid w:val="003A49DF"/>
    <w:rsid w:val="003A53A8"/>
    <w:rsid w:val="003A5E4F"/>
    <w:rsid w:val="003A60D8"/>
    <w:rsid w:val="003B1DF9"/>
    <w:rsid w:val="003B2D1A"/>
    <w:rsid w:val="003B54ED"/>
    <w:rsid w:val="003B6A44"/>
    <w:rsid w:val="003C13EC"/>
    <w:rsid w:val="003C75EE"/>
    <w:rsid w:val="003D0E93"/>
    <w:rsid w:val="003D1DEF"/>
    <w:rsid w:val="003D366B"/>
    <w:rsid w:val="003D3B42"/>
    <w:rsid w:val="003D3BD8"/>
    <w:rsid w:val="003D4968"/>
    <w:rsid w:val="003D5DD6"/>
    <w:rsid w:val="003D615A"/>
    <w:rsid w:val="003D7AF7"/>
    <w:rsid w:val="003E1DBE"/>
    <w:rsid w:val="003E22A0"/>
    <w:rsid w:val="003E33B9"/>
    <w:rsid w:val="003E35C2"/>
    <w:rsid w:val="003E490F"/>
    <w:rsid w:val="003E49A0"/>
    <w:rsid w:val="003E5386"/>
    <w:rsid w:val="003E551D"/>
    <w:rsid w:val="003E765E"/>
    <w:rsid w:val="003F20A4"/>
    <w:rsid w:val="003F657D"/>
    <w:rsid w:val="00400845"/>
    <w:rsid w:val="00400E1A"/>
    <w:rsid w:val="0040176D"/>
    <w:rsid w:val="00402D0D"/>
    <w:rsid w:val="0040388C"/>
    <w:rsid w:val="00403995"/>
    <w:rsid w:val="00404521"/>
    <w:rsid w:val="00406BA0"/>
    <w:rsid w:val="0041034C"/>
    <w:rsid w:val="00411910"/>
    <w:rsid w:val="00411953"/>
    <w:rsid w:val="004127C0"/>
    <w:rsid w:val="004127FA"/>
    <w:rsid w:val="00412E0C"/>
    <w:rsid w:val="004132DA"/>
    <w:rsid w:val="0041363F"/>
    <w:rsid w:val="00413B11"/>
    <w:rsid w:val="0041720A"/>
    <w:rsid w:val="00421DF6"/>
    <w:rsid w:val="0042378A"/>
    <w:rsid w:val="00424CC7"/>
    <w:rsid w:val="0042568F"/>
    <w:rsid w:val="00426524"/>
    <w:rsid w:val="00427B72"/>
    <w:rsid w:val="00430C72"/>
    <w:rsid w:val="00436932"/>
    <w:rsid w:val="00436962"/>
    <w:rsid w:val="00437628"/>
    <w:rsid w:val="00440BA8"/>
    <w:rsid w:val="004412CF"/>
    <w:rsid w:val="0044144C"/>
    <w:rsid w:val="00441536"/>
    <w:rsid w:val="00441686"/>
    <w:rsid w:val="00443888"/>
    <w:rsid w:val="00445976"/>
    <w:rsid w:val="00450F68"/>
    <w:rsid w:val="004540E3"/>
    <w:rsid w:val="00454956"/>
    <w:rsid w:val="00457C65"/>
    <w:rsid w:val="0046143E"/>
    <w:rsid w:val="00461561"/>
    <w:rsid w:val="0046197C"/>
    <w:rsid w:val="004619F2"/>
    <w:rsid w:val="00464201"/>
    <w:rsid w:val="004647A3"/>
    <w:rsid w:val="00464C59"/>
    <w:rsid w:val="0046745B"/>
    <w:rsid w:val="00467942"/>
    <w:rsid w:val="004714FC"/>
    <w:rsid w:val="00472083"/>
    <w:rsid w:val="0047337F"/>
    <w:rsid w:val="004831FE"/>
    <w:rsid w:val="004873C5"/>
    <w:rsid w:val="00487DD8"/>
    <w:rsid w:val="00490F62"/>
    <w:rsid w:val="00491F4E"/>
    <w:rsid w:val="0049419D"/>
    <w:rsid w:val="004970EB"/>
    <w:rsid w:val="004A06A9"/>
    <w:rsid w:val="004A1590"/>
    <w:rsid w:val="004A5EB4"/>
    <w:rsid w:val="004A6904"/>
    <w:rsid w:val="004A6D02"/>
    <w:rsid w:val="004A6E79"/>
    <w:rsid w:val="004B19B3"/>
    <w:rsid w:val="004B1A7F"/>
    <w:rsid w:val="004B4106"/>
    <w:rsid w:val="004B4DEF"/>
    <w:rsid w:val="004B58F6"/>
    <w:rsid w:val="004B64CA"/>
    <w:rsid w:val="004B65ED"/>
    <w:rsid w:val="004B65F7"/>
    <w:rsid w:val="004B6A8A"/>
    <w:rsid w:val="004B6EBB"/>
    <w:rsid w:val="004C03D3"/>
    <w:rsid w:val="004C045B"/>
    <w:rsid w:val="004C0F3C"/>
    <w:rsid w:val="004C23A8"/>
    <w:rsid w:val="004C3BD4"/>
    <w:rsid w:val="004C4E2D"/>
    <w:rsid w:val="004C515E"/>
    <w:rsid w:val="004C6B8F"/>
    <w:rsid w:val="004C7291"/>
    <w:rsid w:val="004C79EF"/>
    <w:rsid w:val="004D03D8"/>
    <w:rsid w:val="004D73CE"/>
    <w:rsid w:val="004D75EC"/>
    <w:rsid w:val="004E0E8E"/>
    <w:rsid w:val="004E15D0"/>
    <w:rsid w:val="004E31FA"/>
    <w:rsid w:val="004E4F08"/>
    <w:rsid w:val="004E6539"/>
    <w:rsid w:val="004E7AFD"/>
    <w:rsid w:val="004F0CF7"/>
    <w:rsid w:val="004F0DF2"/>
    <w:rsid w:val="004F527B"/>
    <w:rsid w:val="004F52D1"/>
    <w:rsid w:val="00500363"/>
    <w:rsid w:val="005013B7"/>
    <w:rsid w:val="0050158C"/>
    <w:rsid w:val="00502F12"/>
    <w:rsid w:val="005033DE"/>
    <w:rsid w:val="0050380C"/>
    <w:rsid w:val="0050489B"/>
    <w:rsid w:val="005050B9"/>
    <w:rsid w:val="00505E13"/>
    <w:rsid w:val="00511512"/>
    <w:rsid w:val="005139A7"/>
    <w:rsid w:val="005140C1"/>
    <w:rsid w:val="00514AB4"/>
    <w:rsid w:val="005159ED"/>
    <w:rsid w:val="00517D20"/>
    <w:rsid w:val="0052054E"/>
    <w:rsid w:val="005209D3"/>
    <w:rsid w:val="005227A9"/>
    <w:rsid w:val="00524CA1"/>
    <w:rsid w:val="0052558A"/>
    <w:rsid w:val="00526B31"/>
    <w:rsid w:val="00527DB4"/>
    <w:rsid w:val="00527F52"/>
    <w:rsid w:val="00531539"/>
    <w:rsid w:val="00532148"/>
    <w:rsid w:val="00532C64"/>
    <w:rsid w:val="00544343"/>
    <w:rsid w:val="0054666F"/>
    <w:rsid w:val="005474BA"/>
    <w:rsid w:val="00551B50"/>
    <w:rsid w:val="005524EB"/>
    <w:rsid w:val="00553BC8"/>
    <w:rsid w:val="00553D66"/>
    <w:rsid w:val="00554579"/>
    <w:rsid w:val="00555407"/>
    <w:rsid w:val="005565DD"/>
    <w:rsid w:val="00556B95"/>
    <w:rsid w:val="00557D65"/>
    <w:rsid w:val="00557DD8"/>
    <w:rsid w:val="00557E07"/>
    <w:rsid w:val="0056090B"/>
    <w:rsid w:val="00560BE7"/>
    <w:rsid w:val="0056161A"/>
    <w:rsid w:val="00562416"/>
    <w:rsid w:val="00562A00"/>
    <w:rsid w:val="00564015"/>
    <w:rsid w:val="00564F3A"/>
    <w:rsid w:val="00566760"/>
    <w:rsid w:val="00566865"/>
    <w:rsid w:val="005668BB"/>
    <w:rsid w:val="00570737"/>
    <w:rsid w:val="00571010"/>
    <w:rsid w:val="00571647"/>
    <w:rsid w:val="0057455A"/>
    <w:rsid w:val="00574B70"/>
    <w:rsid w:val="0057689D"/>
    <w:rsid w:val="00576B60"/>
    <w:rsid w:val="00577173"/>
    <w:rsid w:val="0057770D"/>
    <w:rsid w:val="0058077A"/>
    <w:rsid w:val="0058096D"/>
    <w:rsid w:val="00581E86"/>
    <w:rsid w:val="0058356E"/>
    <w:rsid w:val="00586C8E"/>
    <w:rsid w:val="00587AE2"/>
    <w:rsid w:val="00592FA2"/>
    <w:rsid w:val="0059356B"/>
    <w:rsid w:val="00594FF8"/>
    <w:rsid w:val="00597B7B"/>
    <w:rsid w:val="005A1FBC"/>
    <w:rsid w:val="005A20EC"/>
    <w:rsid w:val="005A299B"/>
    <w:rsid w:val="005A3AA4"/>
    <w:rsid w:val="005A5143"/>
    <w:rsid w:val="005A5D84"/>
    <w:rsid w:val="005B16ED"/>
    <w:rsid w:val="005B1821"/>
    <w:rsid w:val="005B2268"/>
    <w:rsid w:val="005B29F7"/>
    <w:rsid w:val="005B3881"/>
    <w:rsid w:val="005C1134"/>
    <w:rsid w:val="005C3758"/>
    <w:rsid w:val="005C43F6"/>
    <w:rsid w:val="005C43F7"/>
    <w:rsid w:val="005C511A"/>
    <w:rsid w:val="005C54FF"/>
    <w:rsid w:val="005C569F"/>
    <w:rsid w:val="005C652A"/>
    <w:rsid w:val="005C6CD7"/>
    <w:rsid w:val="005C7B7A"/>
    <w:rsid w:val="005D0434"/>
    <w:rsid w:val="005D072E"/>
    <w:rsid w:val="005D121A"/>
    <w:rsid w:val="005D1BA1"/>
    <w:rsid w:val="005D2256"/>
    <w:rsid w:val="005D32BA"/>
    <w:rsid w:val="005D4515"/>
    <w:rsid w:val="005D7C78"/>
    <w:rsid w:val="005D7E96"/>
    <w:rsid w:val="005E25C4"/>
    <w:rsid w:val="005F4885"/>
    <w:rsid w:val="005F49DE"/>
    <w:rsid w:val="005F6829"/>
    <w:rsid w:val="005F6D75"/>
    <w:rsid w:val="005F7CA0"/>
    <w:rsid w:val="0060024B"/>
    <w:rsid w:val="00600B99"/>
    <w:rsid w:val="0060421E"/>
    <w:rsid w:val="00605A2C"/>
    <w:rsid w:val="00605BC8"/>
    <w:rsid w:val="00605D4D"/>
    <w:rsid w:val="00606036"/>
    <w:rsid w:val="00606EF6"/>
    <w:rsid w:val="00610519"/>
    <w:rsid w:val="006120E3"/>
    <w:rsid w:val="00612150"/>
    <w:rsid w:val="006145B1"/>
    <w:rsid w:val="006173F4"/>
    <w:rsid w:val="0062128E"/>
    <w:rsid w:val="00622AB4"/>
    <w:rsid w:val="00624175"/>
    <w:rsid w:val="0062746A"/>
    <w:rsid w:val="00630D97"/>
    <w:rsid w:val="0063693D"/>
    <w:rsid w:val="00637F9E"/>
    <w:rsid w:val="00640D06"/>
    <w:rsid w:val="00641576"/>
    <w:rsid w:val="00642FC1"/>
    <w:rsid w:val="006479D7"/>
    <w:rsid w:val="00647AAA"/>
    <w:rsid w:val="00651194"/>
    <w:rsid w:val="006543B9"/>
    <w:rsid w:val="00656178"/>
    <w:rsid w:val="0065770B"/>
    <w:rsid w:val="0065786E"/>
    <w:rsid w:val="00660F39"/>
    <w:rsid w:val="00661507"/>
    <w:rsid w:val="00661F39"/>
    <w:rsid w:val="00661F7C"/>
    <w:rsid w:val="00663426"/>
    <w:rsid w:val="006648C0"/>
    <w:rsid w:val="00664FAE"/>
    <w:rsid w:val="00665A14"/>
    <w:rsid w:val="006674B6"/>
    <w:rsid w:val="006679E2"/>
    <w:rsid w:val="00667A28"/>
    <w:rsid w:val="00667D79"/>
    <w:rsid w:val="00671233"/>
    <w:rsid w:val="00672423"/>
    <w:rsid w:val="00672E7C"/>
    <w:rsid w:val="006734F8"/>
    <w:rsid w:val="006752F4"/>
    <w:rsid w:val="006801DA"/>
    <w:rsid w:val="006807BF"/>
    <w:rsid w:val="006819D2"/>
    <w:rsid w:val="00682412"/>
    <w:rsid w:val="006841B4"/>
    <w:rsid w:val="00684278"/>
    <w:rsid w:val="006865FA"/>
    <w:rsid w:val="0068728B"/>
    <w:rsid w:val="006908A0"/>
    <w:rsid w:val="00691B17"/>
    <w:rsid w:val="00693366"/>
    <w:rsid w:val="0069541F"/>
    <w:rsid w:val="0069703C"/>
    <w:rsid w:val="006A15A5"/>
    <w:rsid w:val="006A228C"/>
    <w:rsid w:val="006A25C2"/>
    <w:rsid w:val="006A5866"/>
    <w:rsid w:val="006A5F83"/>
    <w:rsid w:val="006A66DA"/>
    <w:rsid w:val="006A6A26"/>
    <w:rsid w:val="006B0798"/>
    <w:rsid w:val="006B0BB3"/>
    <w:rsid w:val="006B3CF8"/>
    <w:rsid w:val="006B48B2"/>
    <w:rsid w:val="006B5951"/>
    <w:rsid w:val="006B59ED"/>
    <w:rsid w:val="006B735B"/>
    <w:rsid w:val="006B7CC7"/>
    <w:rsid w:val="006C01A9"/>
    <w:rsid w:val="006C0527"/>
    <w:rsid w:val="006C0E11"/>
    <w:rsid w:val="006C34D3"/>
    <w:rsid w:val="006C475F"/>
    <w:rsid w:val="006C5562"/>
    <w:rsid w:val="006C6B76"/>
    <w:rsid w:val="006C755C"/>
    <w:rsid w:val="006D01B3"/>
    <w:rsid w:val="006D07F4"/>
    <w:rsid w:val="006D2085"/>
    <w:rsid w:val="006D6823"/>
    <w:rsid w:val="006D7255"/>
    <w:rsid w:val="006E0CE4"/>
    <w:rsid w:val="006E2403"/>
    <w:rsid w:val="006E2962"/>
    <w:rsid w:val="006E3E80"/>
    <w:rsid w:val="006E3F39"/>
    <w:rsid w:val="006E61D6"/>
    <w:rsid w:val="006E65A4"/>
    <w:rsid w:val="006F0B2F"/>
    <w:rsid w:val="006F1194"/>
    <w:rsid w:val="006F2550"/>
    <w:rsid w:val="006F2930"/>
    <w:rsid w:val="006F2D64"/>
    <w:rsid w:val="006F5798"/>
    <w:rsid w:val="00701D54"/>
    <w:rsid w:val="00702DC2"/>
    <w:rsid w:val="00702FB4"/>
    <w:rsid w:val="00703C02"/>
    <w:rsid w:val="007046B9"/>
    <w:rsid w:val="007063E9"/>
    <w:rsid w:val="00706564"/>
    <w:rsid w:val="0071035B"/>
    <w:rsid w:val="007104F7"/>
    <w:rsid w:val="00710DCA"/>
    <w:rsid w:val="00713835"/>
    <w:rsid w:val="00713EF0"/>
    <w:rsid w:val="0071522F"/>
    <w:rsid w:val="00715B3B"/>
    <w:rsid w:val="00716736"/>
    <w:rsid w:val="00717497"/>
    <w:rsid w:val="00717DE7"/>
    <w:rsid w:val="0072077D"/>
    <w:rsid w:val="00721663"/>
    <w:rsid w:val="0072194B"/>
    <w:rsid w:val="0072291C"/>
    <w:rsid w:val="0072368F"/>
    <w:rsid w:val="007247D0"/>
    <w:rsid w:val="00724E07"/>
    <w:rsid w:val="007255F9"/>
    <w:rsid w:val="007323C5"/>
    <w:rsid w:val="007330C5"/>
    <w:rsid w:val="007339DB"/>
    <w:rsid w:val="00733D79"/>
    <w:rsid w:val="00736DC7"/>
    <w:rsid w:val="007419C4"/>
    <w:rsid w:val="00741D86"/>
    <w:rsid w:val="0074334E"/>
    <w:rsid w:val="007451B2"/>
    <w:rsid w:val="007471C5"/>
    <w:rsid w:val="00747603"/>
    <w:rsid w:val="00747F34"/>
    <w:rsid w:val="00747FAF"/>
    <w:rsid w:val="0075067E"/>
    <w:rsid w:val="0075469C"/>
    <w:rsid w:val="007571FD"/>
    <w:rsid w:val="007574AA"/>
    <w:rsid w:val="00760C46"/>
    <w:rsid w:val="00762039"/>
    <w:rsid w:val="00762B10"/>
    <w:rsid w:val="0076376E"/>
    <w:rsid w:val="00763A54"/>
    <w:rsid w:val="00763BAE"/>
    <w:rsid w:val="00765450"/>
    <w:rsid w:val="00767005"/>
    <w:rsid w:val="00770EB3"/>
    <w:rsid w:val="00771369"/>
    <w:rsid w:val="00771866"/>
    <w:rsid w:val="00771F3D"/>
    <w:rsid w:val="007743D2"/>
    <w:rsid w:val="00774CC2"/>
    <w:rsid w:val="007760AE"/>
    <w:rsid w:val="00777A61"/>
    <w:rsid w:val="00785AD2"/>
    <w:rsid w:val="007864A2"/>
    <w:rsid w:val="00787616"/>
    <w:rsid w:val="00787E93"/>
    <w:rsid w:val="00791E0E"/>
    <w:rsid w:val="0079428C"/>
    <w:rsid w:val="007947E1"/>
    <w:rsid w:val="00795C2B"/>
    <w:rsid w:val="00797C3E"/>
    <w:rsid w:val="007A223B"/>
    <w:rsid w:val="007A399C"/>
    <w:rsid w:val="007A5A71"/>
    <w:rsid w:val="007A7DF5"/>
    <w:rsid w:val="007B385F"/>
    <w:rsid w:val="007B47B1"/>
    <w:rsid w:val="007B585F"/>
    <w:rsid w:val="007B673C"/>
    <w:rsid w:val="007B6BEB"/>
    <w:rsid w:val="007C1199"/>
    <w:rsid w:val="007C332D"/>
    <w:rsid w:val="007C35C3"/>
    <w:rsid w:val="007C48DD"/>
    <w:rsid w:val="007C61D8"/>
    <w:rsid w:val="007C6704"/>
    <w:rsid w:val="007C71ED"/>
    <w:rsid w:val="007D1CBA"/>
    <w:rsid w:val="007D323C"/>
    <w:rsid w:val="007D5195"/>
    <w:rsid w:val="007D7D63"/>
    <w:rsid w:val="007E1C0B"/>
    <w:rsid w:val="007E6452"/>
    <w:rsid w:val="007E7801"/>
    <w:rsid w:val="007F0522"/>
    <w:rsid w:val="007F0B5F"/>
    <w:rsid w:val="007F17F0"/>
    <w:rsid w:val="007F2AD8"/>
    <w:rsid w:val="007F50B0"/>
    <w:rsid w:val="007F5162"/>
    <w:rsid w:val="007F6194"/>
    <w:rsid w:val="007F7367"/>
    <w:rsid w:val="0080036B"/>
    <w:rsid w:val="00802734"/>
    <w:rsid w:val="00806F95"/>
    <w:rsid w:val="008129F8"/>
    <w:rsid w:val="008147D6"/>
    <w:rsid w:val="00814879"/>
    <w:rsid w:val="008178E9"/>
    <w:rsid w:val="00820D95"/>
    <w:rsid w:val="00823687"/>
    <w:rsid w:val="00823E0F"/>
    <w:rsid w:val="00824244"/>
    <w:rsid w:val="00824313"/>
    <w:rsid w:val="00826546"/>
    <w:rsid w:val="00827DE4"/>
    <w:rsid w:val="00830F09"/>
    <w:rsid w:val="00831FDC"/>
    <w:rsid w:val="00832676"/>
    <w:rsid w:val="00833ECC"/>
    <w:rsid w:val="00840815"/>
    <w:rsid w:val="00842DFD"/>
    <w:rsid w:val="008469E6"/>
    <w:rsid w:val="00847AD5"/>
    <w:rsid w:val="0085145B"/>
    <w:rsid w:val="00854BAF"/>
    <w:rsid w:val="008563DD"/>
    <w:rsid w:val="008567B5"/>
    <w:rsid w:val="00860C2F"/>
    <w:rsid w:val="00861158"/>
    <w:rsid w:val="00861723"/>
    <w:rsid w:val="008640C5"/>
    <w:rsid w:val="00866F2E"/>
    <w:rsid w:val="008674B2"/>
    <w:rsid w:val="00867BEA"/>
    <w:rsid w:val="008716E2"/>
    <w:rsid w:val="008743BA"/>
    <w:rsid w:val="00874CF4"/>
    <w:rsid w:val="0088267B"/>
    <w:rsid w:val="00882E8B"/>
    <w:rsid w:val="00882FF9"/>
    <w:rsid w:val="0088351F"/>
    <w:rsid w:val="00883792"/>
    <w:rsid w:val="00883CC9"/>
    <w:rsid w:val="008908BA"/>
    <w:rsid w:val="00892433"/>
    <w:rsid w:val="00893F72"/>
    <w:rsid w:val="008955F9"/>
    <w:rsid w:val="00895ED8"/>
    <w:rsid w:val="0089602B"/>
    <w:rsid w:val="00896628"/>
    <w:rsid w:val="008A01B8"/>
    <w:rsid w:val="008A08B0"/>
    <w:rsid w:val="008A172D"/>
    <w:rsid w:val="008A23D8"/>
    <w:rsid w:val="008A259B"/>
    <w:rsid w:val="008A3E9B"/>
    <w:rsid w:val="008A4847"/>
    <w:rsid w:val="008A4E68"/>
    <w:rsid w:val="008A6B42"/>
    <w:rsid w:val="008A6B5C"/>
    <w:rsid w:val="008B036C"/>
    <w:rsid w:val="008B0A37"/>
    <w:rsid w:val="008B2555"/>
    <w:rsid w:val="008B276B"/>
    <w:rsid w:val="008B4234"/>
    <w:rsid w:val="008B498A"/>
    <w:rsid w:val="008B619C"/>
    <w:rsid w:val="008B6A79"/>
    <w:rsid w:val="008C19DA"/>
    <w:rsid w:val="008C1CF5"/>
    <w:rsid w:val="008C29C4"/>
    <w:rsid w:val="008C4966"/>
    <w:rsid w:val="008C5EEC"/>
    <w:rsid w:val="008C7689"/>
    <w:rsid w:val="008C7E85"/>
    <w:rsid w:val="008D16D6"/>
    <w:rsid w:val="008D4C0D"/>
    <w:rsid w:val="008D59B7"/>
    <w:rsid w:val="008D5E8D"/>
    <w:rsid w:val="008D5EDC"/>
    <w:rsid w:val="008D5F13"/>
    <w:rsid w:val="008D72F0"/>
    <w:rsid w:val="008D73FE"/>
    <w:rsid w:val="008E0AA5"/>
    <w:rsid w:val="008E1F75"/>
    <w:rsid w:val="008E20AC"/>
    <w:rsid w:val="008E2B09"/>
    <w:rsid w:val="008E2CB6"/>
    <w:rsid w:val="008E3269"/>
    <w:rsid w:val="008E7139"/>
    <w:rsid w:val="008F0036"/>
    <w:rsid w:val="008F15F2"/>
    <w:rsid w:val="008F2B57"/>
    <w:rsid w:val="008F2F36"/>
    <w:rsid w:val="008F30B5"/>
    <w:rsid w:val="008F3C66"/>
    <w:rsid w:val="008F5C3B"/>
    <w:rsid w:val="00900AE7"/>
    <w:rsid w:val="0090235F"/>
    <w:rsid w:val="00903902"/>
    <w:rsid w:val="0090714B"/>
    <w:rsid w:val="0091273F"/>
    <w:rsid w:val="00917F65"/>
    <w:rsid w:val="00921795"/>
    <w:rsid w:val="009221CE"/>
    <w:rsid w:val="00924271"/>
    <w:rsid w:val="00924D0D"/>
    <w:rsid w:val="00925A7B"/>
    <w:rsid w:val="0093015F"/>
    <w:rsid w:val="00930411"/>
    <w:rsid w:val="00930A12"/>
    <w:rsid w:val="00930B68"/>
    <w:rsid w:val="0093299D"/>
    <w:rsid w:val="00935216"/>
    <w:rsid w:val="009355B8"/>
    <w:rsid w:val="00935E4F"/>
    <w:rsid w:val="009364A0"/>
    <w:rsid w:val="00936EFA"/>
    <w:rsid w:val="00937358"/>
    <w:rsid w:val="0094051C"/>
    <w:rsid w:val="009417CA"/>
    <w:rsid w:val="00942946"/>
    <w:rsid w:val="00942F07"/>
    <w:rsid w:val="0094475D"/>
    <w:rsid w:val="009452DF"/>
    <w:rsid w:val="00945CEC"/>
    <w:rsid w:val="0094657E"/>
    <w:rsid w:val="009535A9"/>
    <w:rsid w:val="0096118D"/>
    <w:rsid w:val="00963434"/>
    <w:rsid w:val="0096761D"/>
    <w:rsid w:val="00970074"/>
    <w:rsid w:val="00970246"/>
    <w:rsid w:val="0097154E"/>
    <w:rsid w:val="0097188C"/>
    <w:rsid w:val="00973277"/>
    <w:rsid w:val="00973452"/>
    <w:rsid w:val="00973EC4"/>
    <w:rsid w:val="00975FBB"/>
    <w:rsid w:val="00976C87"/>
    <w:rsid w:val="00980161"/>
    <w:rsid w:val="0098309D"/>
    <w:rsid w:val="00986522"/>
    <w:rsid w:val="00986FBB"/>
    <w:rsid w:val="00987C1E"/>
    <w:rsid w:val="00991DB1"/>
    <w:rsid w:val="00991EC5"/>
    <w:rsid w:val="00993E62"/>
    <w:rsid w:val="00994235"/>
    <w:rsid w:val="00994B3A"/>
    <w:rsid w:val="00995EB5"/>
    <w:rsid w:val="00996477"/>
    <w:rsid w:val="00996C67"/>
    <w:rsid w:val="009974E9"/>
    <w:rsid w:val="009978A9"/>
    <w:rsid w:val="009A0858"/>
    <w:rsid w:val="009A09BC"/>
    <w:rsid w:val="009A137F"/>
    <w:rsid w:val="009A17B8"/>
    <w:rsid w:val="009A3269"/>
    <w:rsid w:val="009A3368"/>
    <w:rsid w:val="009A4210"/>
    <w:rsid w:val="009A443A"/>
    <w:rsid w:val="009A4C8C"/>
    <w:rsid w:val="009B160A"/>
    <w:rsid w:val="009B2C54"/>
    <w:rsid w:val="009B3359"/>
    <w:rsid w:val="009B3474"/>
    <w:rsid w:val="009B54DE"/>
    <w:rsid w:val="009B5C21"/>
    <w:rsid w:val="009B63BB"/>
    <w:rsid w:val="009C1BFD"/>
    <w:rsid w:val="009C1CDF"/>
    <w:rsid w:val="009C78C7"/>
    <w:rsid w:val="009D10FC"/>
    <w:rsid w:val="009D2A5D"/>
    <w:rsid w:val="009D2C81"/>
    <w:rsid w:val="009D3919"/>
    <w:rsid w:val="009D5158"/>
    <w:rsid w:val="009D54B7"/>
    <w:rsid w:val="009D5964"/>
    <w:rsid w:val="009D5EB7"/>
    <w:rsid w:val="009D7853"/>
    <w:rsid w:val="009E18E0"/>
    <w:rsid w:val="009E3165"/>
    <w:rsid w:val="009E553A"/>
    <w:rsid w:val="009E62D8"/>
    <w:rsid w:val="009F2870"/>
    <w:rsid w:val="009F2F91"/>
    <w:rsid w:val="009F584D"/>
    <w:rsid w:val="009F5865"/>
    <w:rsid w:val="009F60E7"/>
    <w:rsid w:val="009F7B15"/>
    <w:rsid w:val="009F7D82"/>
    <w:rsid w:val="00A01721"/>
    <w:rsid w:val="00A02C70"/>
    <w:rsid w:val="00A04F26"/>
    <w:rsid w:val="00A10250"/>
    <w:rsid w:val="00A11A53"/>
    <w:rsid w:val="00A14D73"/>
    <w:rsid w:val="00A17012"/>
    <w:rsid w:val="00A211C4"/>
    <w:rsid w:val="00A21B5E"/>
    <w:rsid w:val="00A23339"/>
    <w:rsid w:val="00A242A3"/>
    <w:rsid w:val="00A2647C"/>
    <w:rsid w:val="00A2769C"/>
    <w:rsid w:val="00A3181B"/>
    <w:rsid w:val="00A3182E"/>
    <w:rsid w:val="00A37E58"/>
    <w:rsid w:val="00A37ECD"/>
    <w:rsid w:val="00A41F7D"/>
    <w:rsid w:val="00A44048"/>
    <w:rsid w:val="00A44CDC"/>
    <w:rsid w:val="00A47F1F"/>
    <w:rsid w:val="00A52E1F"/>
    <w:rsid w:val="00A54966"/>
    <w:rsid w:val="00A62B18"/>
    <w:rsid w:val="00A641D9"/>
    <w:rsid w:val="00A66332"/>
    <w:rsid w:val="00A666AC"/>
    <w:rsid w:val="00A709B6"/>
    <w:rsid w:val="00A7180D"/>
    <w:rsid w:val="00A724A1"/>
    <w:rsid w:val="00A72EFE"/>
    <w:rsid w:val="00A7615A"/>
    <w:rsid w:val="00A76523"/>
    <w:rsid w:val="00A7690B"/>
    <w:rsid w:val="00A77582"/>
    <w:rsid w:val="00A775EA"/>
    <w:rsid w:val="00A80A83"/>
    <w:rsid w:val="00A81D3D"/>
    <w:rsid w:val="00A82AE4"/>
    <w:rsid w:val="00A83156"/>
    <w:rsid w:val="00A841C9"/>
    <w:rsid w:val="00A8528E"/>
    <w:rsid w:val="00A90EA7"/>
    <w:rsid w:val="00A911D1"/>
    <w:rsid w:val="00A92085"/>
    <w:rsid w:val="00A937BC"/>
    <w:rsid w:val="00A949E9"/>
    <w:rsid w:val="00A94FD2"/>
    <w:rsid w:val="00A96058"/>
    <w:rsid w:val="00A96439"/>
    <w:rsid w:val="00AA0C25"/>
    <w:rsid w:val="00AA15A7"/>
    <w:rsid w:val="00AA5FA1"/>
    <w:rsid w:val="00AB0779"/>
    <w:rsid w:val="00AB1579"/>
    <w:rsid w:val="00AB18FD"/>
    <w:rsid w:val="00AB1C22"/>
    <w:rsid w:val="00AB3EB7"/>
    <w:rsid w:val="00AB44A0"/>
    <w:rsid w:val="00AB5A70"/>
    <w:rsid w:val="00AB6C62"/>
    <w:rsid w:val="00AB7089"/>
    <w:rsid w:val="00AC07C3"/>
    <w:rsid w:val="00AC091A"/>
    <w:rsid w:val="00AC24D6"/>
    <w:rsid w:val="00AC2A88"/>
    <w:rsid w:val="00AC3F35"/>
    <w:rsid w:val="00AC4FD9"/>
    <w:rsid w:val="00AC6193"/>
    <w:rsid w:val="00AC7516"/>
    <w:rsid w:val="00AD45E2"/>
    <w:rsid w:val="00AD48DA"/>
    <w:rsid w:val="00AE044C"/>
    <w:rsid w:val="00AE052E"/>
    <w:rsid w:val="00AE066E"/>
    <w:rsid w:val="00AE1EBB"/>
    <w:rsid w:val="00AE25A2"/>
    <w:rsid w:val="00AE333B"/>
    <w:rsid w:val="00AE3924"/>
    <w:rsid w:val="00AE42B2"/>
    <w:rsid w:val="00AE4A0D"/>
    <w:rsid w:val="00AE5523"/>
    <w:rsid w:val="00AE59BD"/>
    <w:rsid w:val="00AE5F96"/>
    <w:rsid w:val="00AE6B91"/>
    <w:rsid w:val="00AE6C5C"/>
    <w:rsid w:val="00AE7C15"/>
    <w:rsid w:val="00AF04DC"/>
    <w:rsid w:val="00AF15C3"/>
    <w:rsid w:val="00AF4CF6"/>
    <w:rsid w:val="00B0329E"/>
    <w:rsid w:val="00B03927"/>
    <w:rsid w:val="00B039E3"/>
    <w:rsid w:val="00B04B42"/>
    <w:rsid w:val="00B105DB"/>
    <w:rsid w:val="00B11F7B"/>
    <w:rsid w:val="00B142AC"/>
    <w:rsid w:val="00B147DB"/>
    <w:rsid w:val="00B154BD"/>
    <w:rsid w:val="00B2108A"/>
    <w:rsid w:val="00B22AA2"/>
    <w:rsid w:val="00B22E25"/>
    <w:rsid w:val="00B24181"/>
    <w:rsid w:val="00B24D52"/>
    <w:rsid w:val="00B2751D"/>
    <w:rsid w:val="00B27608"/>
    <w:rsid w:val="00B30015"/>
    <w:rsid w:val="00B316B2"/>
    <w:rsid w:val="00B3180E"/>
    <w:rsid w:val="00B31881"/>
    <w:rsid w:val="00B353A1"/>
    <w:rsid w:val="00B3657D"/>
    <w:rsid w:val="00B37608"/>
    <w:rsid w:val="00B41675"/>
    <w:rsid w:val="00B4635D"/>
    <w:rsid w:val="00B47BD8"/>
    <w:rsid w:val="00B47F3E"/>
    <w:rsid w:val="00B530D1"/>
    <w:rsid w:val="00B56F48"/>
    <w:rsid w:val="00B6181E"/>
    <w:rsid w:val="00B62301"/>
    <w:rsid w:val="00B6293F"/>
    <w:rsid w:val="00B63EBB"/>
    <w:rsid w:val="00B65560"/>
    <w:rsid w:val="00B65C4E"/>
    <w:rsid w:val="00B66CB2"/>
    <w:rsid w:val="00B67CF4"/>
    <w:rsid w:val="00B70BF4"/>
    <w:rsid w:val="00B70FF1"/>
    <w:rsid w:val="00B72CCA"/>
    <w:rsid w:val="00B74079"/>
    <w:rsid w:val="00B74EF5"/>
    <w:rsid w:val="00B74F22"/>
    <w:rsid w:val="00B759BF"/>
    <w:rsid w:val="00B75AE4"/>
    <w:rsid w:val="00B76770"/>
    <w:rsid w:val="00B803A0"/>
    <w:rsid w:val="00B807E9"/>
    <w:rsid w:val="00B82B57"/>
    <w:rsid w:val="00B832A6"/>
    <w:rsid w:val="00B84035"/>
    <w:rsid w:val="00B847D1"/>
    <w:rsid w:val="00B84B48"/>
    <w:rsid w:val="00B84F6C"/>
    <w:rsid w:val="00B86137"/>
    <w:rsid w:val="00B86846"/>
    <w:rsid w:val="00B86936"/>
    <w:rsid w:val="00B8727C"/>
    <w:rsid w:val="00B874E4"/>
    <w:rsid w:val="00B902DB"/>
    <w:rsid w:val="00B91EF1"/>
    <w:rsid w:val="00B9203F"/>
    <w:rsid w:val="00BA5652"/>
    <w:rsid w:val="00BA5CB9"/>
    <w:rsid w:val="00BA681F"/>
    <w:rsid w:val="00BA6F81"/>
    <w:rsid w:val="00BA7161"/>
    <w:rsid w:val="00BA7947"/>
    <w:rsid w:val="00BB247C"/>
    <w:rsid w:val="00BB33F0"/>
    <w:rsid w:val="00BB530E"/>
    <w:rsid w:val="00BB67A9"/>
    <w:rsid w:val="00BC2A80"/>
    <w:rsid w:val="00BC3391"/>
    <w:rsid w:val="00BC37F3"/>
    <w:rsid w:val="00BC3FD2"/>
    <w:rsid w:val="00BC45C1"/>
    <w:rsid w:val="00BC664F"/>
    <w:rsid w:val="00BC76B7"/>
    <w:rsid w:val="00BD0784"/>
    <w:rsid w:val="00BD209B"/>
    <w:rsid w:val="00BD2D89"/>
    <w:rsid w:val="00BD2E98"/>
    <w:rsid w:val="00BD2F9C"/>
    <w:rsid w:val="00BD3DAA"/>
    <w:rsid w:val="00BD5DEA"/>
    <w:rsid w:val="00BD6581"/>
    <w:rsid w:val="00BE05D6"/>
    <w:rsid w:val="00BE0AF7"/>
    <w:rsid w:val="00BE0E74"/>
    <w:rsid w:val="00BE1D30"/>
    <w:rsid w:val="00BE2424"/>
    <w:rsid w:val="00BF1CD5"/>
    <w:rsid w:val="00BF1E4F"/>
    <w:rsid w:val="00BF39C3"/>
    <w:rsid w:val="00BF3A03"/>
    <w:rsid w:val="00C03DBD"/>
    <w:rsid w:val="00C043F8"/>
    <w:rsid w:val="00C07AE9"/>
    <w:rsid w:val="00C07CFA"/>
    <w:rsid w:val="00C10B25"/>
    <w:rsid w:val="00C120CB"/>
    <w:rsid w:val="00C1534C"/>
    <w:rsid w:val="00C206E3"/>
    <w:rsid w:val="00C208D9"/>
    <w:rsid w:val="00C20A2E"/>
    <w:rsid w:val="00C224B8"/>
    <w:rsid w:val="00C2557F"/>
    <w:rsid w:val="00C25B11"/>
    <w:rsid w:val="00C2760B"/>
    <w:rsid w:val="00C30164"/>
    <w:rsid w:val="00C308E1"/>
    <w:rsid w:val="00C30D4C"/>
    <w:rsid w:val="00C32751"/>
    <w:rsid w:val="00C335AE"/>
    <w:rsid w:val="00C35F6D"/>
    <w:rsid w:val="00C402CE"/>
    <w:rsid w:val="00C407E4"/>
    <w:rsid w:val="00C420A4"/>
    <w:rsid w:val="00C42C4E"/>
    <w:rsid w:val="00C439C0"/>
    <w:rsid w:val="00C43ED7"/>
    <w:rsid w:val="00C4553B"/>
    <w:rsid w:val="00C45C4A"/>
    <w:rsid w:val="00C45E94"/>
    <w:rsid w:val="00C46516"/>
    <w:rsid w:val="00C4652A"/>
    <w:rsid w:val="00C50227"/>
    <w:rsid w:val="00C509A3"/>
    <w:rsid w:val="00C50ED2"/>
    <w:rsid w:val="00C50F90"/>
    <w:rsid w:val="00C52EE9"/>
    <w:rsid w:val="00C54D29"/>
    <w:rsid w:val="00C55C0F"/>
    <w:rsid w:val="00C61C69"/>
    <w:rsid w:val="00C620BB"/>
    <w:rsid w:val="00C62A01"/>
    <w:rsid w:val="00C631A9"/>
    <w:rsid w:val="00C63E3B"/>
    <w:rsid w:val="00C64112"/>
    <w:rsid w:val="00C64187"/>
    <w:rsid w:val="00C652CC"/>
    <w:rsid w:val="00C67021"/>
    <w:rsid w:val="00C67A66"/>
    <w:rsid w:val="00C73F93"/>
    <w:rsid w:val="00C760AD"/>
    <w:rsid w:val="00C7632F"/>
    <w:rsid w:val="00C800D4"/>
    <w:rsid w:val="00C816CB"/>
    <w:rsid w:val="00C82057"/>
    <w:rsid w:val="00C838B1"/>
    <w:rsid w:val="00C83DC6"/>
    <w:rsid w:val="00C83DD0"/>
    <w:rsid w:val="00C85085"/>
    <w:rsid w:val="00C86327"/>
    <w:rsid w:val="00C925A6"/>
    <w:rsid w:val="00C925BE"/>
    <w:rsid w:val="00C92D73"/>
    <w:rsid w:val="00C97FE3"/>
    <w:rsid w:val="00CA21A6"/>
    <w:rsid w:val="00CA54BC"/>
    <w:rsid w:val="00CA5CD2"/>
    <w:rsid w:val="00CA5EAF"/>
    <w:rsid w:val="00CA68A5"/>
    <w:rsid w:val="00CA6F9E"/>
    <w:rsid w:val="00CB0CBB"/>
    <w:rsid w:val="00CB2168"/>
    <w:rsid w:val="00CB265B"/>
    <w:rsid w:val="00CB470C"/>
    <w:rsid w:val="00CB6F87"/>
    <w:rsid w:val="00CB77D1"/>
    <w:rsid w:val="00CC02B6"/>
    <w:rsid w:val="00CC133D"/>
    <w:rsid w:val="00CC1533"/>
    <w:rsid w:val="00CC5E37"/>
    <w:rsid w:val="00CD0B20"/>
    <w:rsid w:val="00CD2656"/>
    <w:rsid w:val="00CD2FB0"/>
    <w:rsid w:val="00CD51FD"/>
    <w:rsid w:val="00CD5D9D"/>
    <w:rsid w:val="00CE28D4"/>
    <w:rsid w:val="00CE32C9"/>
    <w:rsid w:val="00CE3F03"/>
    <w:rsid w:val="00CE3F5D"/>
    <w:rsid w:val="00CE6AD8"/>
    <w:rsid w:val="00CF1D81"/>
    <w:rsid w:val="00CF3626"/>
    <w:rsid w:val="00CF3C17"/>
    <w:rsid w:val="00CF4B9D"/>
    <w:rsid w:val="00CF4F99"/>
    <w:rsid w:val="00CF5E6B"/>
    <w:rsid w:val="00D010C8"/>
    <w:rsid w:val="00D02102"/>
    <w:rsid w:val="00D024E7"/>
    <w:rsid w:val="00D02D4C"/>
    <w:rsid w:val="00D0435D"/>
    <w:rsid w:val="00D05544"/>
    <w:rsid w:val="00D06254"/>
    <w:rsid w:val="00D1430F"/>
    <w:rsid w:val="00D1544F"/>
    <w:rsid w:val="00D16256"/>
    <w:rsid w:val="00D16A78"/>
    <w:rsid w:val="00D2143D"/>
    <w:rsid w:val="00D21944"/>
    <w:rsid w:val="00D22423"/>
    <w:rsid w:val="00D2369E"/>
    <w:rsid w:val="00D23CC1"/>
    <w:rsid w:val="00D2428E"/>
    <w:rsid w:val="00D243E7"/>
    <w:rsid w:val="00D27758"/>
    <w:rsid w:val="00D27A65"/>
    <w:rsid w:val="00D30A44"/>
    <w:rsid w:val="00D32677"/>
    <w:rsid w:val="00D33B8E"/>
    <w:rsid w:val="00D36920"/>
    <w:rsid w:val="00D37314"/>
    <w:rsid w:val="00D378D5"/>
    <w:rsid w:val="00D448BD"/>
    <w:rsid w:val="00D44A41"/>
    <w:rsid w:val="00D458FC"/>
    <w:rsid w:val="00D45F29"/>
    <w:rsid w:val="00D46325"/>
    <w:rsid w:val="00D467A3"/>
    <w:rsid w:val="00D474AA"/>
    <w:rsid w:val="00D501C8"/>
    <w:rsid w:val="00D519F3"/>
    <w:rsid w:val="00D51D32"/>
    <w:rsid w:val="00D523B2"/>
    <w:rsid w:val="00D60EE0"/>
    <w:rsid w:val="00D61B24"/>
    <w:rsid w:val="00D62D00"/>
    <w:rsid w:val="00D64337"/>
    <w:rsid w:val="00D64EAB"/>
    <w:rsid w:val="00D65FC0"/>
    <w:rsid w:val="00D6736A"/>
    <w:rsid w:val="00D67584"/>
    <w:rsid w:val="00D678A2"/>
    <w:rsid w:val="00D678D2"/>
    <w:rsid w:val="00D67EA0"/>
    <w:rsid w:val="00D73955"/>
    <w:rsid w:val="00D749B2"/>
    <w:rsid w:val="00D750BC"/>
    <w:rsid w:val="00D7552E"/>
    <w:rsid w:val="00D75AAF"/>
    <w:rsid w:val="00D75DD6"/>
    <w:rsid w:val="00D7612A"/>
    <w:rsid w:val="00D7707B"/>
    <w:rsid w:val="00D811FC"/>
    <w:rsid w:val="00D817EA"/>
    <w:rsid w:val="00D820CF"/>
    <w:rsid w:val="00D82B48"/>
    <w:rsid w:val="00D82DDC"/>
    <w:rsid w:val="00D83D64"/>
    <w:rsid w:val="00D8581B"/>
    <w:rsid w:val="00D93423"/>
    <w:rsid w:val="00D937E1"/>
    <w:rsid w:val="00D94E65"/>
    <w:rsid w:val="00D95FE0"/>
    <w:rsid w:val="00D96542"/>
    <w:rsid w:val="00D96D6E"/>
    <w:rsid w:val="00DA06BD"/>
    <w:rsid w:val="00DA24A2"/>
    <w:rsid w:val="00DA2AF5"/>
    <w:rsid w:val="00DA2B4F"/>
    <w:rsid w:val="00DA4332"/>
    <w:rsid w:val="00DA4CAF"/>
    <w:rsid w:val="00DB3F05"/>
    <w:rsid w:val="00DB5894"/>
    <w:rsid w:val="00DB781A"/>
    <w:rsid w:val="00DC15CA"/>
    <w:rsid w:val="00DC20EC"/>
    <w:rsid w:val="00DC7851"/>
    <w:rsid w:val="00DD0749"/>
    <w:rsid w:val="00DD18C8"/>
    <w:rsid w:val="00DD213D"/>
    <w:rsid w:val="00DD27D2"/>
    <w:rsid w:val="00DD336F"/>
    <w:rsid w:val="00DD3E10"/>
    <w:rsid w:val="00DD40A8"/>
    <w:rsid w:val="00DD45E1"/>
    <w:rsid w:val="00DD4940"/>
    <w:rsid w:val="00DD757A"/>
    <w:rsid w:val="00DD76D6"/>
    <w:rsid w:val="00DE260E"/>
    <w:rsid w:val="00DE497B"/>
    <w:rsid w:val="00DE5469"/>
    <w:rsid w:val="00DF06F4"/>
    <w:rsid w:val="00DF078C"/>
    <w:rsid w:val="00DF09CA"/>
    <w:rsid w:val="00DF1B68"/>
    <w:rsid w:val="00DF1BF5"/>
    <w:rsid w:val="00DF38CA"/>
    <w:rsid w:val="00DF5FDD"/>
    <w:rsid w:val="00DF60A8"/>
    <w:rsid w:val="00DF60D8"/>
    <w:rsid w:val="00DF7356"/>
    <w:rsid w:val="00DF7639"/>
    <w:rsid w:val="00DF7850"/>
    <w:rsid w:val="00E012A6"/>
    <w:rsid w:val="00E01621"/>
    <w:rsid w:val="00E02A9F"/>
    <w:rsid w:val="00E049A3"/>
    <w:rsid w:val="00E0514F"/>
    <w:rsid w:val="00E05C9E"/>
    <w:rsid w:val="00E06CC7"/>
    <w:rsid w:val="00E10010"/>
    <w:rsid w:val="00E103D4"/>
    <w:rsid w:val="00E10AF9"/>
    <w:rsid w:val="00E128CE"/>
    <w:rsid w:val="00E12AD1"/>
    <w:rsid w:val="00E13161"/>
    <w:rsid w:val="00E151F7"/>
    <w:rsid w:val="00E15775"/>
    <w:rsid w:val="00E167BC"/>
    <w:rsid w:val="00E20E37"/>
    <w:rsid w:val="00E216C7"/>
    <w:rsid w:val="00E262E6"/>
    <w:rsid w:val="00E26BC0"/>
    <w:rsid w:val="00E276F2"/>
    <w:rsid w:val="00E27872"/>
    <w:rsid w:val="00E307DD"/>
    <w:rsid w:val="00E31C19"/>
    <w:rsid w:val="00E321BC"/>
    <w:rsid w:val="00E3598B"/>
    <w:rsid w:val="00E3733C"/>
    <w:rsid w:val="00E40CDE"/>
    <w:rsid w:val="00E41EBF"/>
    <w:rsid w:val="00E427EC"/>
    <w:rsid w:val="00E42E52"/>
    <w:rsid w:val="00E44286"/>
    <w:rsid w:val="00E46555"/>
    <w:rsid w:val="00E4707F"/>
    <w:rsid w:val="00E47960"/>
    <w:rsid w:val="00E51995"/>
    <w:rsid w:val="00E523B7"/>
    <w:rsid w:val="00E52F4F"/>
    <w:rsid w:val="00E53611"/>
    <w:rsid w:val="00E53D47"/>
    <w:rsid w:val="00E53F22"/>
    <w:rsid w:val="00E56620"/>
    <w:rsid w:val="00E61511"/>
    <w:rsid w:val="00E62E74"/>
    <w:rsid w:val="00E62EFB"/>
    <w:rsid w:val="00E66BC7"/>
    <w:rsid w:val="00E7004B"/>
    <w:rsid w:val="00E70D20"/>
    <w:rsid w:val="00E70D8C"/>
    <w:rsid w:val="00E715F2"/>
    <w:rsid w:val="00E725AD"/>
    <w:rsid w:val="00E72CF7"/>
    <w:rsid w:val="00E730E7"/>
    <w:rsid w:val="00E73513"/>
    <w:rsid w:val="00E74B11"/>
    <w:rsid w:val="00E74ED9"/>
    <w:rsid w:val="00E74F12"/>
    <w:rsid w:val="00E75DF3"/>
    <w:rsid w:val="00E77122"/>
    <w:rsid w:val="00E7746F"/>
    <w:rsid w:val="00E81F83"/>
    <w:rsid w:val="00E83E88"/>
    <w:rsid w:val="00E84B69"/>
    <w:rsid w:val="00E8527C"/>
    <w:rsid w:val="00E86399"/>
    <w:rsid w:val="00E8747A"/>
    <w:rsid w:val="00E9012B"/>
    <w:rsid w:val="00E90371"/>
    <w:rsid w:val="00E92411"/>
    <w:rsid w:val="00E947B6"/>
    <w:rsid w:val="00E96F98"/>
    <w:rsid w:val="00E97236"/>
    <w:rsid w:val="00E97898"/>
    <w:rsid w:val="00EA0860"/>
    <w:rsid w:val="00EA0A30"/>
    <w:rsid w:val="00EA0ADC"/>
    <w:rsid w:val="00EA442D"/>
    <w:rsid w:val="00EA4FF2"/>
    <w:rsid w:val="00EA5158"/>
    <w:rsid w:val="00EA5ADA"/>
    <w:rsid w:val="00EA5E92"/>
    <w:rsid w:val="00EA6DCF"/>
    <w:rsid w:val="00EA7E41"/>
    <w:rsid w:val="00EB0D31"/>
    <w:rsid w:val="00EB39D8"/>
    <w:rsid w:val="00EB5C75"/>
    <w:rsid w:val="00EB6460"/>
    <w:rsid w:val="00EC0117"/>
    <w:rsid w:val="00EC0325"/>
    <w:rsid w:val="00EC19C3"/>
    <w:rsid w:val="00EC1B18"/>
    <w:rsid w:val="00EC1D7C"/>
    <w:rsid w:val="00EC29AA"/>
    <w:rsid w:val="00EC3EBA"/>
    <w:rsid w:val="00EC4917"/>
    <w:rsid w:val="00EC5577"/>
    <w:rsid w:val="00EC55E8"/>
    <w:rsid w:val="00ED0F96"/>
    <w:rsid w:val="00ED1B4D"/>
    <w:rsid w:val="00ED3539"/>
    <w:rsid w:val="00ED419A"/>
    <w:rsid w:val="00ED48EA"/>
    <w:rsid w:val="00ED4A11"/>
    <w:rsid w:val="00ED5871"/>
    <w:rsid w:val="00EE478C"/>
    <w:rsid w:val="00EF0879"/>
    <w:rsid w:val="00EF27E0"/>
    <w:rsid w:val="00EF40C4"/>
    <w:rsid w:val="00EF6959"/>
    <w:rsid w:val="00EF7DEB"/>
    <w:rsid w:val="00F00446"/>
    <w:rsid w:val="00F01C66"/>
    <w:rsid w:val="00F023A8"/>
    <w:rsid w:val="00F04FEA"/>
    <w:rsid w:val="00F05ADD"/>
    <w:rsid w:val="00F10C42"/>
    <w:rsid w:val="00F11AE3"/>
    <w:rsid w:val="00F12166"/>
    <w:rsid w:val="00F13FC6"/>
    <w:rsid w:val="00F1400E"/>
    <w:rsid w:val="00F164AB"/>
    <w:rsid w:val="00F20418"/>
    <w:rsid w:val="00F20930"/>
    <w:rsid w:val="00F21543"/>
    <w:rsid w:val="00F220A6"/>
    <w:rsid w:val="00F2481B"/>
    <w:rsid w:val="00F2748C"/>
    <w:rsid w:val="00F3002D"/>
    <w:rsid w:val="00F32126"/>
    <w:rsid w:val="00F32C13"/>
    <w:rsid w:val="00F336C5"/>
    <w:rsid w:val="00F34CC9"/>
    <w:rsid w:val="00F350BB"/>
    <w:rsid w:val="00F35373"/>
    <w:rsid w:val="00F362C5"/>
    <w:rsid w:val="00F365E5"/>
    <w:rsid w:val="00F46400"/>
    <w:rsid w:val="00F477DC"/>
    <w:rsid w:val="00F53FA1"/>
    <w:rsid w:val="00F54CF6"/>
    <w:rsid w:val="00F54D3B"/>
    <w:rsid w:val="00F55BE8"/>
    <w:rsid w:val="00F60902"/>
    <w:rsid w:val="00F61DEC"/>
    <w:rsid w:val="00F62861"/>
    <w:rsid w:val="00F64492"/>
    <w:rsid w:val="00F658E5"/>
    <w:rsid w:val="00F678CD"/>
    <w:rsid w:val="00F67DF5"/>
    <w:rsid w:val="00F70085"/>
    <w:rsid w:val="00F72CAF"/>
    <w:rsid w:val="00F73816"/>
    <w:rsid w:val="00F73A8D"/>
    <w:rsid w:val="00F73FBA"/>
    <w:rsid w:val="00F74D99"/>
    <w:rsid w:val="00F7670E"/>
    <w:rsid w:val="00F76A8D"/>
    <w:rsid w:val="00F80094"/>
    <w:rsid w:val="00F80621"/>
    <w:rsid w:val="00F81795"/>
    <w:rsid w:val="00F82417"/>
    <w:rsid w:val="00F8320D"/>
    <w:rsid w:val="00F92DFF"/>
    <w:rsid w:val="00F942B3"/>
    <w:rsid w:val="00F95042"/>
    <w:rsid w:val="00F9562B"/>
    <w:rsid w:val="00F96488"/>
    <w:rsid w:val="00F968D0"/>
    <w:rsid w:val="00FA0AF2"/>
    <w:rsid w:val="00FA1306"/>
    <w:rsid w:val="00FA14E9"/>
    <w:rsid w:val="00FA2A1E"/>
    <w:rsid w:val="00FA2D61"/>
    <w:rsid w:val="00FA4865"/>
    <w:rsid w:val="00FA514B"/>
    <w:rsid w:val="00FA5938"/>
    <w:rsid w:val="00FA6769"/>
    <w:rsid w:val="00FA678C"/>
    <w:rsid w:val="00FA77CE"/>
    <w:rsid w:val="00FA7F08"/>
    <w:rsid w:val="00FB446D"/>
    <w:rsid w:val="00FB621A"/>
    <w:rsid w:val="00FB73A5"/>
    <w:rsid w:val="00FC304F"/>
    <w:rsid w:val="00FC3900"/>
    <w:rsid w:val="00FC56AE"/>
    <w:rsid w:val="00FD251E"/>
    <w:rsid w:val="00FD4E91"/>
    <w:rsid w:val="00FE5C3E"/>
    <w:rsid w:val="00FE5EF0"/>
    <w:rsid w:val="00FE6763"/>
    <w:rsid w:val="00FE77C2"/>
    <w:rsid w:val="00FF326C"/>
    <w:rsid w:val="00FF494C"/>
    <w:rsid w:val="00FF6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158"/>
    <w:rPr>
      <w:iCs/>
      <w:sz w:val="28"/>
      <w:szCs w:val="20"/>
      <w:lang w:val="be-BY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53D6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E1C0B"/>
    <w:pPr>
      <w:keepNext/>
      <w:spacing w:before="240" w:after="60"/>
      <w:outlineLvl w:val="1"/>
    </w:pPr>
    <w:rPr>
      <w:rFonts w:ascii="Arial" w:hAnsi="Arial" w:cs="Arial"/>
      <w:b/>
      <w:bCs/>
      <w:i/>
      <w:iCs w:val="0"/>
      <w:szCs w:val="28"/>
    </w:rPr>
  </w:style>
  <w:style w:type="paragraph" w:styleId="Heading3">
    <w:name w:val="heading 3"/>
    <w:basedOn w:val="Normal"/>
    <w:link w:val="Heading3Char"/>
    <w:uiPriority w:val="99"/>
    <w:qFormat/>
    <w:rsid w:val="0092179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6172F"/>
    <w:pPr>
      <w:spacing w:before="240" w:after="60"/>
      <w:outlineLvl w:val="4"/>
    </w:pPr>
    <w:rPr>
      <w:b/>
      <w:bCs/>
      <w:i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0656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B6A44"/>
    <w:rPr>
      <w:rFonts w:ascii="Cambria" w:hAnsi="Cambria" w:cs="Times New Roman"/>
      <w:b/>
      <w:bCs/>
      <w:iCs/>
      <w:kern w:val="32"/>
      <w:sz w:val="32"/>
      <w:szCs w:val="32"/>
      <w:lang w:val="be-BY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B6A44"/>
    <w:rPr>
      <w:rFonts w:ascii="Cambria" w:hAnsi="Cambria" w:cs="Times New Roman"/>
      <w:b/>
      <w:bCs/>
      <w:i/>
      <w:sz w:val="28"/>
      <w:szCs w:val="28"/>
      <w:lang w:val="be-BY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B6A44"/>
    <w:rPr>
      <w:rFonts w:ascii="Cambria" w:hAnsi="Cambria" w:cs="Times New Roman"/>
      <w:b/>
      <w:bCs/>
      <w:iCs/>
      <w:sz w:val="26"/>
      <w:szCs w:val="26"/>
      <w:lang w:val="be-BY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B6A44"/>
    <w:rPr>
      <w:rFonts w:ascii="Calibri" w:hAnsi="Calibri" w:cs="Times New Roman"/>
      <w:b/>
      <w:bCs/>
      <w:i/>
      <w:iCs/>
      <w:sz w:val="26"/>
      <w:szCs w:val="26"/>
      <w:lang w:val="be-BY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B6A44"/>
    <w:rPr>
      <w:rFonts w:ascii="Calibri" w:hAnsi="Calibri" w:cs="Times New Roman"/>
      <w:b/>
      <w:bCs/>
      <w:iCs/>
      <w:sz w:val="22"/>
      <w:szCs w:val="22"/>
      <w:lang w:val="be-BY"/>
    </w:rPr>
  </w:style>
  <w:style w:type="character" w:styleId="Hyperlink">
    <w:name w:val="Hyperlink"/>
    <w:basedOn w:val="DefaultParagraphFont"/>
    <w:uiPriority w:val="99"/>
    <w:rsid w:val="00A2769C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A2769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D010C8"/>
    <w:pPr>
      <w:jc w:val="center"/>
    </w:pPr>
  </w:style>
  <w:style w:type="character" w:customStyle="1" w:styleId="TitleChar">
    <w:name w:val="Title Char"/>
    <w:basedOn w:val="DefaultParagraphFont"/>
    <w:link w:val="Title"/>
    <w:uiPriority w:val="99"/>
    <w:locked/>
    <w:rsid w:val="003B6A44"/>
    <w:rPr>
      <w:rFonts w:ascii="Cambria" w:hAnsi="Cambria" w:cs="Times New Roman"/>
      <w:b/>
      <w:bCs/>
      <w:iCs/>
      <w:kern w:val="28"/>
      <w:sz w:val="32"/>
      <w:szCs w:val="32"/>
      <w:lang w:val="be-BY"/>
    </w:rPr>
  </w:style>
  <w:style w:type="paragraph" w:styleId="BodyTextIndent">
    <w:name w:val="Body Text Indent"/>
    <w:basedOn w:val="Normal"/>
    <w:link w:val="BodyTextIndentChar"/>
    <w:uiPriority w:val="99"/>
    <w:rsid w:val="00D010C8"/>
    <w:pPr>
      <w:ind w:firstLine="540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B6A44"/>
    <w:rPr>
      <w:rFonts w:cs="Times New Roman"/>
      <w:iCs/>
      <w:sz w:val="28"/>
      <w:lang w:val="be-BY"/>
    </w:rPr>
  </w:style>
  <w:style w:type="paragraph" w:styleId="BodyTextIndent2">
    <w:name w:val="Body Text Indent 2"/>
    <w:basedOn w:val="Normal"/>
    <w:link w:val="BodyTextIndent2Char"/>
    <w:uiPriority w:val="99"/>
    <w:rsid w:val="00D010C8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B6A44"/>
    <w:rPr>
      <w:rFonts w:cs="Times New Roman"/>
      <w:iCs/>
      <w:sz w:val="28"/>
      <w:lang w:val="be-BY"/>
    </w:rPr>
  </w:style>
  <w:style w:type="character" w:customStyle="1" w:styleId="s1">
    <w:name w:val="s1"/>
    <w:basedOn w:val="DefaultParagraphFont"/>
    <w:uiPriority w:val="99"/>
    <w:rsid w:val="007F2AD8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7F2AD8"/>
    <w:rPr>
      <w:rFonts w:cs="Times New Roman"/>
    </w:rPr>
  </w:style>
  <w:style w:type="character" w:customStyle="1" w:styleId="s4">
    <w:name w:val="s4"/>
    <w:basedOn w:val="DefaultParagraphFont"/>
    <w:uiPriority w:val="99"/>
    <w:rsid w:val="007F2AD8"/>
    <w:rPr>
      <w:rFonts w:cs="Times New Roman"/>
    </w:rPr>
  </w:style>
  <w:style w:type="paragraph" w:customStyle="1" w:styleId="p7">
    <w:name w:val="p7"/>
    <w:basedOn w:val="Normal"/>
    <w:uiPriority w:val="99"/>
    <w:rsid w:val="007F2AD8"/>
    <w:pPr>
      <w:spacing w:before="100" w:beforeAutospacing="1" w:after="100" w:afterAutospacing="1"/>
    </w:pPr>
  </w:style>
  <w:style w:type="paragraph" w:customStyle="1" w:styleId="p9">
    <w:name w:val="p9"/>
    <w:basedOn w:val="Normal"/>
    <w:uiPriority w:val="99"/>
    <w:rsid w:val="007F2AD8"/>
    <w:pPr>
      <w:spacing w:before="100" w:beforeAutospacing="1" w:after="100" w:afterAutospacing="1"/>
    </w:pPr>
  </w:style>
  <w:style w:type="paragraph" w:customStyle="1" w:styleId="p10">
    <w:name w:val="p10"/>
    <w:basedOn w:val="Normal"/>
    <w:uiPriority w:val="99"/>
    <w:rsid w:val="007F2AD8"/>
    <w:pPr>
      <w:spacing w:before="100" w:beforeAutospacing="1" w:after="100" w:afterAutospacing="1"/>
    </w:pPr>
  </w:style>
  <w:style w:type="paragraph" w:customStyle="1" w:styleId="p11">
    <w:name w:val="p11"/>
    <w:basedOn w:val="Normal"/>
    <w:uiPriority w:val="99"/>
    <w:rsid w:val="007F2AD8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uiPriority w:val="99"/>
    <w:rsid w:val="00A775E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B6A44"/>
    <w:rPr>
      <w:rFonts w:cs="Times New Roman"/>
      <w:iCs/>
      <w:sz w:val="28"/>
      <w:lang w:val="be-BY"/>
    </w:rPr>
  </w:style>
  <w:style w:type="paragraph" w:styleId="NormalWeb">
    <w:name w:val="Normal (Web)"/>
    <w:basedOn w:val="Normal"/>
    <w:uiPriority w:val="99"/>
    <w:semiHidden/>
    <w:rsid w:val="00562A00"/>
    <w:pPr>
      <w:ind w:firstLine="567"/>
    </w:pPr>
  </w:style>
  <w:style w:type="paragraph" w:customStyle="1" w:styleId="justify">
    <w:name w:val="justify"/>
    <w:basedOn w:val="Normal"/>
    <w:uiPriority w:val="99"/>
    <w:rsid w:val="00562A00"/>
    <w:pPr>
      <w:ind w:firstLine="567"/>
      <w:jc w:val="both"/>
    </w:pPr>
  </w:style>
  <w:style w:type="paragraph" w:customStyle="1" w:styleId="a0">
    <w:name w:val="a0"/>
    <w:basedOn w:val="Normal"/>
    <w:uiPriority w:val="99"/>
    <w:rsid w:val="00562A00"/>
  </w:style>
  <w:style w:type="character" w:customStyle="1" w:styleId="namevopr">
    <w:name w:val="name_vopr"/>
    <w:basedOn w:val="DefaultParagraphFont"/>
    <w:uiPriority w:val="99"/>
    <w:rsid w:val="00562A00"/>
    <w:rPr>
      <w:rFonts w:cs="Times New Roman"/>
      <w:b/>
      <w:bCs/>
      <w:color w:val="000088"/>
    </w:rPr>
  </w:style>
  <w:style w:type="paragraph" w:customStyle="1" w:styleId="normal0">
    <w:name w:val="normal"/>
    <w:uiPriority w:val="99"/>
    <w:rsid w:val="004132DA"/>
    <w:pPr>
      <w:spacing w:after="200" w:line="276" w:lineRule="auto"/>
    </w:pPr>
    <w:rPr>
      <w:rFonts w:ascii="Calibri" w:hAnsi="Calibri" w:cs="Calibri"/>
      <w:color w:val="000000"/>
    </w:rPr>
  </w:style>
  <w:style w:type="paragraph" w:customStyle="1" w:styleId="Default">
    <w:name w:val="Default"/>
    <w:uiPriority w:val="99"/>
    <w:rsid w:val="00B84F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newncpi">
    <w:name w:val="newncpi"/>
    <w:basedOn w:val="Normal"/>
    <w:uiPriority w:val="99"/>
    <w:rsid w:val="00973277"/>
    <w:pPr>
      <w:ind w:firstLine="567"/>
      <w:jc w:val="both"/>
    </w:pPr>
  </w:style>
  <w:style w:type="paragraph" w:styleId="PlainText">
    <w:name w:val="Plain Text"/>
    <w:basedOn w:val="Normal"/>
    <w:link w:val="PlainTextChar"/>
    <w:uiPriority w:val="99"/>
    <w:rsid w:val="005C569F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3B6A44"/>
    <w:rPr>
      <w:rFonts w:ascii="Courier New" w:hAnsi="Courier New" w:cs="Courier New"/>
      <w:iCs/>
      <w:lang w:val="be-BY"/>
    </w:rPr>
  </w:style>
  <w:style w:type="character" w:styleId="Strong">
    <w:name w:val="Strong"/>
    <w:basedOn w:val="DefaultParagraphFont"/>
    <w:uiPriority w:val="99"/>
    <w:qFormat/>
    <w:rsid w:val="007C48DD"/>
    <w:rPr>
      <w:rFonts w:cs="Times New Roman"/>
      <w:b/>
      <w:bCs/>
    </w:rPr>
  </w:style>
  <w:style w:type="character" w:customStyle="1" w:styleId="linklinklayout-desc-expand">
    <w:name w:val="link link_layout-desc-expand"/>
    <w:basedOn w:val="DefaultParagraphFont"/>
    <w:uiPriority w:val="99"/>
    <w:rsid w:val="0093015F"/>
    <w:rPr>
      <w:rFonts w:cs="Times New Roman"/>
    </w:rPr>
  </w:style>
  <w:style w:type="paragraph" w:customStyle="1" w:styleId="layoutdescdate">
    <w:name w:val="layout__desc__date"/>
    <w:basedOn w:val="Normal"/>
    <w:uiPriority w:val="99"/>
    <w:rsid w:val="0093015F"/>
    <w:pPr>
      <w:spacing w:before="100" w:beforeAutospacing="1" w:after="100" w:afterAutospacing="1"/>
    </w:pPr>
    <w:rPr>
      <w:iCs w:val="0"/>
      <w:sz w:val="24"/>
      <w:szCs w:val="24"/>
      <w:lang w:val="ru-RU"/>
    </w:rPr>
  </w:style>
  <w:style w:type="character" w:customStyle="1" w:styleId="contexttitle-text">
    <w:name w:val="context__title-text"/>
    <w:basedOn w:val="DefaultParagraphFont"/>
    <w:uiPriority w:val="99"/>
    <w:rsid w:val="0093015F"/>
    <w:rPr>
      <w:rFonts w:cs="Times New Roman"/>
    </w:rPr>
  </w:style>
  <w:style w:type="character" w:customStyle="1" w:styleId="im">
    <w:name w:val="im"/>
    <w:basedOn w:val="DefaultParagraphFont"/>
    <w:uiPriority w:val="99"/>
    <w:rsid w:val="00B63EBB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26172F"/>
    <w:pPr>
      <w:spacing w:after="120" w:line="480" w:lineRule="auto"/>
    </w:pPr>
    <w:rPr>
      <w:iCs w:val="0"/>
      <w:sz w:val="24"/>
      <w:szCs w:val="24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B6A44"/>
    <w:rPr>
      <w:rFonts w:cs="Times New Roman"/>
      <w:iCs/>
      <w:sz w:val="28"/>
      <w:lang w:val="be-BY"/>
    </w:rPr>
  </w:style>
  <w:style w:type="paragraph" w:styleId="Footer">
    <w:name w:val="footer"/>
    <w:basedOn w:val="Normal"/>
    <w:link w:val="FooterChar"/>
    <w:uiPriority w:val="99"/>
    <w:rsid w:val="0026172F"/>
    <w:pPr>
      <w:tabs>
        <w:tab w:val="center" w:pos="4677"/>
        <w:tab w:val="right" w:pos="9355"/>
      </w:tabs>
    </w:pPr>
    <w:rPr>
      <w:iCs w:val="0"/>
      <w:sz w:val="24"/>
      <w:szCs w:val="24"/>
      <w:lang w:val="ru-RU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B6A44"/>
    <w:rPr>
      <w:rFonts w:cs="Times New Roman"/>
      <w:iCs/>
      <w:sz w:val="28"/>
      <w:lang w:val="be-BY"/>
    </w:rPr>
  </w:style>
  <w:style w:type="character" w:styleId="PageNumber">
    <w:name w:val="page number"/>
    <w:basedOn w:val="DefaultParagraphFont"/>
    <w:uiPriority w:val="99"/>
    <w:rsid w:val="0026172F"/>
    <w:rPr>
      <w:rFonts w:cs="Times New Roman"/>
    </w:rPr>
  </w:style>
  <w:style w:type="character" w:customStyle="1" w:styleId="gd">
    <w:name w:val="gd"/>
    <w:basedOn w:val="DefaultParagraphFont"/>
    <w:uiPriority w:val="99"/>
    <w:rsid w:val="0003310F"/>
    <w:rPr>
      <w:rFonts w:cs="Times New Roman"/>
    </w:rPr>
  </w:style>
  <w:style w:type="character" w:customStyle="1" w:styleId="go">
    <w:name w:val="go"/>
    <w:basedOn w:val="DefaultParagraphFont"/>
    <w:uiPriority w:val="99"/>
    <w:rsid w:val="0003310F"/>
    <w:rPr>
      <w:rFonts w:cs="Times New Roman"/>
    </w:rPr>
  </w:style>
  <w:style w:type="character" w:customStyle="1" w:styleId="g3">
    <w:name w:val="g3"/>
    <w:basedOn w:val="DefaultParagraphFont"/>
    <w:uiPriority w:val="99"/>
    <w:rsid w:val="0003310F"/>
    <w:rPr>
      <w:rFonts w:cs="Times New Roman"/>
    </w:rPr>
  </w:style>
  <w:style w:type="character" w:customStyle="1" w:styleId="hb">
    <w:name w:val="hb"/>
    <w:basedOn w:val="DefaultParagraphFont"/>
    <w:uiPriority w:val="99"/>
    <w:rsid w:val="0003310F"/>
    <w:rPr>
      <w:rFonts w:cs="Times New Roman"/>
    </w:rPr>
  </w:style>
  <w:style w:type="character" w:customStyle="1" w:styleId="g2">
    <w:name w:val="g2"/>
    <w:basedOn w:val="DefaultParagraphFont"/>
    <w:uiPriority w:val="99"/>
    <w:rsid w:val="0003310F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7E1C0B"/>
    <w:rPr>
      <w:rFonts w:cs="Times New Roman"/>
      <w:i/>
      <w:iCs/>
    </w:rPr>
  </w:style>
  <w:style w:type="character" w:customStyle="1" w:styleId="notranslate">
    <w:name w:val="notranslate"/>
    <w:basedOn w:val="DefaultParagraphFont"/>
    <w:uiPriority w:val="99"/>
    <w:rsid w:val="00DD18C8"/>
    <w:rPr>
      <w:rFonts w:cs="Times New Roman"/>
    </w:rPr>
  </w:style>
  <w:style w:type="character" w:styleId="HTMLCite">
    <w:name w:val="HTML Cite"/>
    <w:basedOn w:val="DefaultParagraphFont"/>
    <w:uiPriority w:val="99"/>
    <w:rsid w:val="00553D66"/>
    <w:rPr>
      <w:rFonts w:cs="Times New Roman"/>
      <w:i/>
      <w:iCs/>
    </w:rPr>
  </w:style>
  <w:style w:type="character" w:customStyle="1" w:styleId="single-authorcustom-style1">
    <w:name w:val="single-author custom-style1"/>
    <w:basedOn w:val="DefaultParagraphFont"/>
    <w:uiPriority w:val="99"/>
    <w:rsid w:val="00553D66"/>
    <w:rPr>
      <w:rFonts w:cs="Times New Roman"/>
    </w:rPr>
  </w:style>
  <w:style w:type="paragraph" w:customStyle="1" w:styleId="toctitle">
    <w:name w:val="toc_title"/>
    <w:basedOn w:val="Normal"/>
    <w:uiPriority w:val="99"/>
    <w:rsid w:val="00553D66"/>
    <w:pPr>
      <w:spacing w:before="100" w:beforeAutospacing="1" w:after="100" w:afterAutospacing="1"/>
    </w:pPr>
    <w:rPr>
      <w:iCs w:val="0"/>
      <w:sz w:val="24"/>
      <w:szCs w:val="24"/>
      <w:lang w:val="ru-RU"/>
    </w:rPr>
  </w:style>
  <w:style w:type="character" w:customStyle="1" w:styleId="toctoggle">
    <w:name w:val="toc_toggle"/>
    <w:basedOn w:val="DefaultParagraphFont"/>
    <w:uiPriority w:val="99"/>
    <w:rsid w:val="00553D66"/>
    <w:rPr>
      <w:rFonts w:cs="Times New Roman"/>
    </w:rPr>
  </w:style>
  <w:style w:type="character" w:customStyle="1" w:styleId="cook-img">
    <w:name w:val="cook-img"/>
    <w:basedOn w:val="DefaultParagraphFont"/>
    <w:uiPriority w:val="99"/>
    <w:rsid w:val="008F2B57"/>
    <w:rPr>
      <w:rFonts w:cs="Times New Roman"/>
    </w:rPr>
  </w:style>
  <w:style w:type="character" w:customStyle="1" w:styleId="duration">
    <w:name w:val="duration"/>
    <w:basedOn w:val="DefaultParagraphFont"/>
    <w:uiPriority w:val="99"/>
    <w:rsid w:val="00706564"/>
    <w:rPr>
      <w:rFonts w:cs="Times New Roman"/>
    </w:rPr>
  </w:style>
  <w:style w:type="character" w:customStyle="1" w:styleId="yield">
    <w:name w:val="yield"/>
    <w:basedOn w:val="DefaultParagraphFont"/>
    <w:uiPriority w:val="99"/>
    <w:rsid w:val="00706564"/>
    <w:rPr>
      <w:rFonts w:cs="Times New Roman"/>
    </w:rPr>
  </w:style>
  <w:style w:type="character" w:customStyle="1" w:styleId="propname">
    <w:name w:val="prop_name"/>
    <w:basedOn w:val="DefaultParagraphFont"/>
    <w:uiPriority w:val="99"/>
    <w:rsid w:val="00706564"/>
    <w:rPr>
      <w:rFonts w:cs="Times New Roman"/>
    </w:rPr>
  </w:style>
  <w:style w:type="character" w:customStyle="1" w:styleId="propvalue">
    <w:name w:val="prop_value"/>
    <w:basedOn w:val="DefaultParagraphFont"/>
    <w:uiPriority w:val="99"/>
    <w:rsid w:val="00706564"/>
    <w:rPr>
      <w:rFonts w:cs="Times New Roman"/>
    </w:rPr>
  </w:style>
  <w:style w:type="character" w:customStyle="1" w:styleId="sub-category">
    <w:name w:val="sub-category"/>
    <w:basedOn w:val="DefaultParagraphFont"/>
    <w:uiPriority w:val="99"/>
    <w:rsid w:val="00706564"/>
    <w:rPr>
      <w:rFonts w:cs="Times New Roman"/>
    </w:rPr>
  </w:style>
  <w:style w:type="character" w:customStyle="1" w:styleId="name">
    <w:name w:val="name"/>
    <w:basedOn w:val="DefaultParagraphFont"/>
    <w:uiPriority w:val="99"/>
    <w:rsid w:val="00706564"/>
    <w:rPr>
      <w:rFonts w:cs="Times New Roman"/>
    </w:rPr>
  </w:style>
  <w:style w:type="character" w:customStyle="1" w:styleId="value">
    <w:name w:val="value"/>
    <w:basedOn w:val="DefaultParagraphFont"/>
    <w:uiPriority w:val="99"/>
    <w:rsid w:val="00706564"/>
    <w:rPr>
      <w:rFonts w:cs="Times New Roman"/>
    </w:rPr>
  </w:style>
  <w:style w:type="character" w:customStyle="1" w:styleId="type">
    <w:name w:val="type"/>
    <w:basedOn w:val="DefaultParagraphFont"/>
    <w:uiPriority w:val="99"/>
    <w:rsid w:val="00706564"/>
    <w:rPr>
      <w:rFonts w:cs="Times New Roman"/>
    </w:rPr>
  </w:style>
  <w:style w:type="character" w:customStyle="1" w:styleId="amount">
    <w:name w:val="amount"/>
    <w:basedOn w:val="DefaultParagraphFont"/>
    <w:uiPriority w:val="99"/>
    <w:rsid w:val="00706564"/>
    <w:rPr>
      <w:rFonts w:cs="Times New Roman"/>
    </w:rPr>
  </w:style>
  <w:style w:type="character" w:customStyle="1" w:styleId="tocnumber">
    <w:name w:val="tocnumber"/>
    <w:basedOn w:val="DefaultParagraphFont"/>
    <w:uiPriority w:val="99"/>
    <w:rsid w:val="00404521"/>
    <w:rPr>
      <w:rFonts w:cs="Times New Roman"/>
    </w:rPr>
  </w:style>
  <w:style w:type="character" w:customStyle="1" w:styleId="toctext">
    <w:name w:val="toctext"/>
    <w:basedOn w:val="DefaultParagraphFont"/>
    <w:uiPriority w:val="99"/>
    <w:rsid w:val="00404521"/>
    <w:rPr>
      <w:rFonts w:cs="Times New Roman"/>
    </w:rPr>
  </w:style>
  <w:style w:type="character" w:customStyle="1" w:styleId="mw-headline">
    <w:name w:val="mw-headline"/>
    <w:basedOn w:val="DefaultParagraphFont"/>
    <w:uiPriority w:val="99"/>
    <w:rsid w:val="00404521"/>
    <w:rPr>
      <w:rFonts w:cs="Times New Roman"/>
    </w:rPr>
  </w:style>
  <w:style w:type="character" w:customStyle="1" w:styleId="mw-editsection">
    <w:name w:val="mw-editsection"/>
    <w:basedOn w:val="DefaultParagraphFont"/>
    <w:uiPriority w:val="99"/>
    <w:rsid w:val="00404521"/>
    <w:rPr>
      <w:rFonts w:cs="Times New Roman"/>
    </w:rPr>
  </w:style>
  <w:style w:type="character" w:customStyle="1" w:styleId="mw-editsection-bracket">
    <w:name w:val="mw-editsection-bracket"/>
    <w:basedOn w:val="DefaultParagraphFont"/>
    <w:uiPriority w:val="99"/>
    <w:rsid w:val="00404521"/>
    <w:rPr>
      <w:rFonts w:cs="Times New Roman"/>
    </w:rPr>
  </w:style>
  <w:style w:type="character" w:customStyle="1" w:styleId="mw-editsection-divider">
    <w:name w:val="mw-editsection-divider"/>
    <w:basedOn w:val="DefaultParagraphFont"/>
    <w:uiPriority w:val="99"/>
    <w:rsid w:val="00404521"/>
    <w:rPr>
      <w:rFonts w:cs="Times New Roman"/>
    </w:rPr>
  </w:style>
  <w:style w:type="character" w:customStyle="1" w:styleId="nowrap">
    <w:name w:val="nowrap"/>
    <w:basedOn w:val="DefaultParagraphFont"/>
    <w:uiPriority w:val="99"/>
    <w:rsid w:val="00404521"/>
    <w:rPr>
      <w:rFonts w:cs="Times New Roman"/>
    </w:rPr>
  </w:style>
  <w:style w:type="character" w:customStyle="1" w:styleId="note">
    <w:name w:val="note"/>
    <w:basedOn w:val="DefaultParagraphFont"/>
    <w:uiPriority w:val="99"/>
    <w:rsid w:val="00C50227"/>
    <w:rPr>
      <w:rFonts w:cs="Times New Roman"/>
    </w:rPr>
  </w:style>
  <w:style w:type="character" w:customStyle="1" w:styleId="notetextbreadcrumbstextjs-ago">
    <w:name w:val="note__text breadcrumbs__text js-ago"/>
    <w:basedOn w:val="DefaultParagraphFont"/>
    <w:uiPriority w:val="99"/>
    <w:rsid w:val="00C50227"/>
    <w:rPr>
      <w:rFonts w:cs="Times New Roman"/>
    </w:rPr>
  </w:style>
  <w:style w:type="character" w:customStyle="1" w:styleId="notetextbreadcrumbstext">
    <w:name w:val="note__text breadcrumbs__text"/>
    <w:basedOn w:val="DefaultParagraphFont"/>
    <w:uiPriority w:val="99"/>
    <w:rsid w:val="00C50227"/>
    <w:rPr>
      <w:rFonts w:cs="Times New Roman"/>
    </w:rPr>
  </w:style>
  <w:style w:type="character" w:customStyle="1" w:styleId="linktext">
    <w:name w:val="link__text"/>
    <w:basedOn w:val="DefaultParagraphFont"/>
    <w:uiPriority w:val="99"/>
    <w:rsid w:val="00C50227"/>
    <w:rPr>
      <w:rFonts w:cs="Times New Roman"/>
    </w:rPr>
  </w:style>
  <w:style w:type="character" w:customStyle="1" w:styleId="valignmiddle">
    <w:name w:val="valign_middle"/>
    <w:basedOn w:val="DefaultParagraphFont"/>
    <w:uiPriority w:val="99"/>
    <w:rsid w:val="00C50227"/>
    <w:rPr>
      <w:rFonts w:cs="Times New Roman"/>
    </w:rPr>
  </w:style>
  <w:style w:type="character" w:customStyle="1" w:styleId="boxheading">
    <w:name w:val="box__heading"/>
    <w:basedOn w:val="DefaultParagraphFont"/>
    <w:uiPriority w:val="99"/>
    <w:rsid w:val="00C50227"/>
    <w:rPr>
      <w:rFonts w:cs="Times New Roman"/>
    </w:rPr>
  </w:style>
  <w:style w:type="character" w:customStyle="1" w:styleId="cell">
    <w:name w:val="cell"/>
    <w:basedOn w:val="DefaultParagraphFont"/>
    <w:uiPriority w:val="99"/>
    <w:rsid w:val="00C50227"/>
    <w:rPr>
      <w:rFonts w:cs="Times New Roman"/>
    </w:rPr>
  </w:style>
  <w:style w:type="character" w:customStyle="1" w:styleId="newsitemtitle-inner">
    <w:name w:val="newsitem__title-inner"/>
    <w:basedOn w:val="DefaultParagraphFont"/>
    <w:uiPriority w:val="99"/>
    <w:rsid w:val="00C50227"/>
    <w:rPr>
      <w:rFonts w:cs="Times New Roman"/>
    </w:rPr>
  </w:style>
  <w:style w:type="character" w:customStyle="1" w:styleId="newsitemtext">
    <w:name w:val="newsitem__text"/>
    <w:basedOn w:val="DefaultParagraphFont"/>
    <w:uiPriority w:val="99"/>
    <w:rsid w:val="00C50227"/>
    <w:rPr>
      <w:rFonts w:cs="Times New Roman"/>
    </w:rPr>
  </w:style>
  <w:style w:type="character" w:customStyle="1" w:styleId="fn">
    <w:name w:val="fn"/>
    <w:basedOn w:val="DefaultParagraphFont"/>
    <w:uiPriority w:val="99"/>
    <w:rsid w:val="00261B04"/>
    <w:rPr>
      <w:rFonts w:cs="Times New Roman"/>
    </w:rPr>
  </w:style>
  <w:style w:type="paragraph" w:customStyle="1" w:styleId="ingtitle">
    <w:name w:val="ingtitle"/>
    <w:basedOn w:val="Normal"/>
    <w:uiPriority w:val="99"/>
    <w:rsid w:val="0094475D"/>
    <w:pPr>
      <w:spacing w:before="100" w:beforeAutospacing="1" w:after="100" w:afterAutospacing="1"/>
    </w:pPr>
    <w:rPr>
      <w:iCs w:val="0"/>
      <w:sz w:val="24"/>
      <w:szCs w:val="24"/>
      <w:lang w:val="ru-RU"/>
    </w:rPr>
  </w:style>
  <w:style w:type="character" w:customStyle="1" w:styleId="ij">
    <w:name w:val="ij"/>
    <w:basedOn w:val="DefaultParagraphFont"/>
    <w:uiPriority w:val="99"/>
    <w:rsid w:val="006B3CF8"/>
    <w:rPr>
      <w:rFonts w:cs="Times New Roman"/>
    </w:rPr>
  </w:style>
  <w:style w:type="character" w:customStyle="1" w:styleId="ho">
    <w:name w:val="ho"/>
    <w:basedOn w:val="DefaultParagraphFont"/>
    <w:uiPriority w:val="99"/>
    <w:rsid w:val="006B3CF8"/>
    <w:rPr>
      <w:rFonts w:cs="Times New Roman"/>
    </w:rPr>
  </w:style>
  <w:style w:type="character" w:customStyle="1" w:styleId="3oh-58nk">
    <w:name w:val="_3oh- _58nk"/>
    <w:basedOn w:val="DefaultParagraphFont"/>
    <w:uiPriority w:val="99"/>
    <w:rsid w:val="00EC19C3"/>
    <w:rPr>
      <w:rFonts w:cs="Times New Roman"/>
    </w:rPr>
  </w:style>
  <w:style w:type="character" w:customStyle="1" w:styleId="amsbkh">
    <w:name w:val="ams bkh"/>
    <w:basedOn w:val="DefaultParagraphFont"/>
    <w:uiPriority w:val="99"/>
    <w:rsid w:val="00325281"/>
    <w:rPr>
      <w:rFonts w:cs="Times New Roman"/>
    </w:rPr>
  </w:style>
  <w:style w:type="character" w:customStyle="1" w:styleId="amsbkg">
    <w:name w:val="ams bkg"/>
    <w:basedOn w:val="DefaultParagraphFont"/>
    <w:uiPriority w:val="99"/>
    <w:rsid w:val="00325281"/>
    <w:rPr>
      <w:rFonts w:cs="Times New Roman"/>
    </w:rPr>
  </w:style>
  <w:style w:type="paragraph" w:styleId="Header">
    <w:name w:val="header"/>
    <w:basedOn w:val="Normal"/>
    <w:link w:val="HeaderChar"/>
    <w:uiPriority w:val="99"/>
    <w:rsid w:val="00231CF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B6A44"/>
    <w:rPr>
      <w:rFonts w:cs="Times New Roman"/>
      <w:iCs/>
      <w:sz w:val="28"/>
      <w:lang w:val="be-BY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711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1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22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71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435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071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1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1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1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220">
          <w:marLeft w:val="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071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1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071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7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1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71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071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2036">
          <w:marLeft w:val="0"/>
          <w:marRight w:val="0"/>
          <w:marTop w:val="0"/>
          <w:marBottom w:val="0"/>
          <w:divBdr>
            <w:top w:val="none" w:sz="0" w:space="0" w:color="auto"/>
            <w:left w:val="single" w:sz="4" w:space="2" w:color="auto"/>
            <w:bottom w:val="none" w:sz="0" w:space="0" w:color="auto"/>
            <w:right w:val="none" w:sz="0" w:space="0" w:color="auto"/>
          </w:divBdr>
          <w:divsChild>
            <w:div w:id="4707121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431">
                  <w:marLeft w:val="0"/>
                  <w:marRight w:val="150"/>
                  <w:marTop w:val="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711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711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0711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0711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0712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712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0712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712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0711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0712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07121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0711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0711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70712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0712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711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0711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0711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0712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0712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0712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0712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0712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0712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0712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0712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071246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071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726">
          <w:marLeft w:val="0"/>
          <w:marRight w:val="15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07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71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2097">
              <w:marLeft w:val="-1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2248">
              <w:marLeft w:val="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711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98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7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950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71197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71239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0711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37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71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33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71241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0711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1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1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1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1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876">
          <w:marLeft w:val="0"/>
          <w:marRight w:val="15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107">
                      <w:marLeft w:val="100"/>
                      <w:marRight w:val="100"/>
                      <w:marTop w:val="100"/>
                      <w:marBottom w:val="100"/>
                      <w:divBdr>
                        <w:top w:val="none" w:sz="0" w:space="0" w:color="auto"/>
                        <w:left w:val="single" w:sz="4" w:space="5" w:color="0857A6"/>
                        <w:bottom w:val="none" w:sz="0" w:space="0" w:color="auto"/>
                        <w:right w:val="none" w:sz="0" w:space="0" w:color="auto"/>
                      </w:divBdr>
                    </w:div>
                    <w:div w:id="47071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071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711976">
              <w:marLeft w:val="-1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2466">
              <w:marLeft w:val="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71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264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071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849">
              <w:marLeft w:val="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2255">
              <w:marLeft w:val="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2441">
              <w:marLeft w:val="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711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1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1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2109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711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1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2367">
          <w:marLeft w:val="0"/>
          <w:marRight w:val="15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71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712377">
              <w:marLeft w:val="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2534">
              <w:marLeft w:val="-1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711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279">
              <w:marLeft w:val="0"/>
              <w:marRight w:val="0"/>
              <w:marTop w:val="525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711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1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962">
              <w:marLeft w:val="0"/>
              <w:marRight w:val="0"/>
              <w:marTop w:val="0"/>
              <w:marBottom w:val="0"/>
              <w:divBdr>
                <w:top w:val="single" w:sz="4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1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07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273">
                  <w:marLeft w:val="0"/>
                  <w:marRight w:val="0"/>
                  <w:marTop w:val="0"/>
                  <w:marBottom w:val="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467">
                  <w:marLeft w:val="0"/>
                  <w:marRight w:val="0"/>
                  <w:marTop w:val="0"/>
                  <w:marBottom w:val="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071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283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484">
                  <w:marLeft w:val="0"/>
                  <w:marRight w:val="0"/>
                  <w:marTop w:val="0"/>
                  <w:marBottom w:val="0"/>
                  <w:divBdr>
                    <w:top w:val="single" w:sz="4" w:space="0" w:color="D8D8D8"/>
                    <w:left w:val="none" w:sz="0" w:space="0" w:color="auto"/>
                    <w:bottom w:val="none" w:sz="0" w:space="0" w:color="D8D8D8"/>
                    <w:right w:val="none" w:sz="0" w:space="0" w:color="auto"/>
                  </w:divBdr>
                  <w:divsChild>
                    <w:div w:id="470711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712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712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4" w:space="2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711673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0711778">
                                      <w:marLeft w:val="0"/>
                                      <w:marRight w:val="150"/>
                                      <w:marTop w:val="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712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0711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0711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0712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0712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0711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0" w:color="DDDDDD"/>
                                                    <w:left w:val="single" w:sz="4" w:space="0" w:color="DDDDDD"/>
                                                    <w:bottom w:val="single" w:sz="4" w:space="0" w:color="DDDDDD"/>
                                                    <w:right w:val="single" w:sz="4" w:space="0" w:color="DDDDDD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70711844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711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0712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712064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0712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071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70712457">
                                          <w:marLeft w:val="-1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0712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071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2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2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2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55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71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73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0712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1792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2320">
              <w:marLeft w:val="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2442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1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045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0712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2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2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2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2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2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2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2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712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2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2311">
          <w:marLeft w:val="0"/>
          <w:marRight w:val="1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028">
                  <w:marLeft w:val="0"/>
                  <w:marRight w:val="0"/>
                  <w:marTop w:val="0"/>
                  <w:marBottom w:val="1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712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712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711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0712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7071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712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711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712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0711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712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0712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0711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0711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0711677">
                                                          <w:marLeft w:val="0"/>
                                                          <w:marRight w:val="0"/>
                                                          <w:marTop w:val="8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0712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07121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0712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0712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711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0711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0711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0711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0711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0712096">
                                                                                  <w:marLeft w:val="96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single" w:sz="4" w:space="6" w:color="CCCCCC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0712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07117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707118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07117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17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17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18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19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20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20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20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21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21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21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21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22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22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24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707119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707122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70712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0711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0711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0711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07121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0712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0712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07124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70712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0711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0712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07123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0712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07122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0712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2304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12408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712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710">
          <w:marLeft w:val="0"/>
          <w:marRight w:val="0"/>
          <w:marTop w:val="50"/>
          <w:marBottom w:val="100"/>
          <w:divBdr>
            <w:top w:val="none" w:sz="0" w:space="0" w:color="auto"/>
            <w:left w:val="none" w:sz="0" w:space="0" w:color="auto"/>
            <w:bottom w:val="dashed" w:sz="4" w:space="8" w:color="E7E7E7"/>
            <w:right w:val="none" w:sz="0" w:space="0" w:color="auto"/>
          </w:divBdr>
          <w:divsChild>
            <w:div w:id="47071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dashed" w:sz="4" w:space="8" w:color="E7E7E7"/>
                    <w:bottom w:val="none" w:sz="0" w:space="0" w:color="auto"/>
                    <w:right w:val="none" w:sz="0" w:space="0" w:color="auto"/>
                  </w:divBdr>
                  <w:divsChild>
                    <w:div w:id="47071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0711762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dashed" w:sz="4" w:space="4" w:color="E7E7E7"/>
            <w:right w:val="none" w:sz="0" w:space="0" w:color="auto"/>
          </w:divBdr>
          <w:divsChild>
            <w:div w:id="470711757">
              <w:marLeft w:val="0"/>
              <w:marRight w:val="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1956">
              <w:marLeft w:val="0"/>
              <w:marRight w:val="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2520">
              <w:marLeft w:val="0"/>
              <w:marRight w:val="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1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4" w:space="8" w:color="E7E7E7"/>
            <w:right w:val="none" w:sz="0" w:space="0" w:color="auto"/>
          </w:divBdr>
        </w:div>
        <w:div w:id="470712056">
          <w:marLeft w:val="0"/>
          <w:marRight w:val="0"/>
          <w:marTop w:val="5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452">
              <w:marLeft w:val="0"/>
              <w:marRight w:val="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712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2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73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44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185">
                      <w:marLeft w:val="0"/>
                      <w:marRight w:val="0"/>
                      <w:marTop w:val="10"/>
                      <w:marBottom w:val="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712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071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85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71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711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0712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2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946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945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071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815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0712336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112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071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159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0712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746">
          <w:marLeft w:val="-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71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712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71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267">
              <w:marLeft w:val="0"/>
              <w:marRight w:val="0"/>
              <w:marTop w:val="0"/>
              <w:marBottom w:val="0"/>
              <w:divBdr>
                <w:top w:val="single" w:sz="2" w:space="0" w:color="EEEEEE"/>
                <w:left w:val="single" w:sz="2" w:space="0" w:color="EEEEEE"/>
                <w:bottom w:val="single" w:sz="2" w:space="0" w:color="EEEEEE"/>
                <w:right w:val="single" w:sz="4" w:space="8" w:color="EEEEEE"/>
              </w:divBdr>
              <w:divsChild>
                <w:div w:id="47071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71217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single" w:sz="4" w:space="5" w:color="AAAAAA"/>
                            <w:left w:val="single" w:sz="4" w:space="5" w:color="AAAAAA"/>
                            <w:bottom w:val="single" w:sz="4" w:space="5" w:color="AAAAAA"/>
                            <w:right w:val="single" w:sz="4" w:space="5" w:color="AAAAAA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0712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34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712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712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071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3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88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071">
                      <w:marLeft w:val="0"/>
                      <w:marRight w:val="0"/>
                      <w:marTop w:val="10"/>
                      <w:marBottom w:val="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711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0712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2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696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712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712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712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712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712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07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1749">
              <w:marLeft w:val="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1870">
              <w:marLeft w:val="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1951">
              <w:marLeft w:val="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712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2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2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2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687">
                  <w:marLeft w:val="-300"/>
                  <w:marRight w:val="0"/>
                  <w:marTop w:val="100"/>
                  <w:marBottom w:val="150"/>
                  <w:divBdr>
                    <w:top w:val="single" w:sz="4" w:space="2" w:color="D8D8D8"/>
                    <w:left w:val="single" w:sz="4" w:space="2" w:color="D8D8D8"/>
                    <w:bottom w:val="single" w:sz="4" w:space="2" w:color="D8D8D8"/>
                    <w:right w:val="single" w:sz="4" w:space="2" w:color="D8D8D8"/>
                  </w:divBdr>
                  <w:divsChild>
                    <w:div w:id="470712114">
                      <w:marLeft w:val="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711947">
                          <w:marLeft w:val="0"/>
                          <w:marRight w:val="0"/>
                          <w:marTop w:val="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711965">
                          <w:marLeft w:val="-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711786">
                              <w:marLeft w:val="0"/>
                              <w:marRight w:val="0"/>
                              <w:marTop w:val="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71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0711986">
                              <w:marLeft w:val="0"/>
                              <w:marRight w:val="0"/>
                              <w:marTop w:val="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71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071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691">
              <w:marLeft w:val="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712204">
              <w:marLeft w:val="-1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12509">
          <w:marLeft w:val="0"/>
          <w:marRight w:val="15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0712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841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2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2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2476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  <w:div w:id="470712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843">
                      <w:marLeft w:val="-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712270">
                          <w:marLeft w:val="2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711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711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0712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712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0712300">
                                      <w:marLeft w:val="0"/>
                                      <w:marRight w:val="0"/>
                                      <w:marTop w:val="0"/>
                                      <w:marBottom w:val="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0712414">
                                      <w:marLeft w:val="0"/>
                                      <w:marRight w:val="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071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396">
                      <w:marLeft w:val="-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711813">
                          <w:marLeft w:val="2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711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712009">
                                  <w:marLeft w:val="0"/>
                                  <w:marRight w:val="0"/>
                                  <w:marTop w:val="0"/>
                                  <w:marBottom w:val="2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0711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711845">
                                          <w:marLeft w:val="0"/>
                                          <w:marRight w:val="0"/>
                                          <w:marTop w:val="0"/>
                                          <w:marBottom w:val="2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0711954">
                                          <w:marLeft w:val="0"/>
                                          <w:marRight w:val="0"/>
                                          <w:marTop w:val="0"/>
                                          <w:marBottom w:val="2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0712070">
                                          <w:marLeft w:val="0"/>
                                          <w:marRight w:val="0"/>
                                          <w:marTop w:val="0"/>
                                          <w:marBottom w:val="2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0712094">
                                          <w:marLeft w:val="0"/>
                                          <w:marRight w:val="0"/>
                                          <w:marTop w:val="0"/>
                                          <w:marBottom w:val="2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0712218">
                                          <w:marLeft w:val="0"/>
                                          <w:marRight w:val="2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0711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0" w:color="DEDEDE"/>
                                                <w:left w:val="single" w:sz="4" w:space="0" w:color="DEDEDE"/>
                                                <w:bottom w:val="single" w:sz="4" w:space="0" w:color="DEDEDE"/>
                                                <w:right w:val="single" w:sz="4" w:space="0" w:color="DEDEDE"/>
                                              </w:divBdr>
                                              <w:divsChild>
                                                <w:div w:id="470712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0712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5" w:color="E5E5E5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0712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70712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07121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70712251">
                                          <w:marLeft w:val="0"/>
                                          <w:marRight w:val="0"/>
                                          <w:marTop w:val="0"/>
                                          <w:marBottom w:val="2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0712322">
                                          <w:marLeft w:val="0"/>
                                          <w:marRight w:val="0"/>
                                          <w:marTop w:val="0"/>
                                          <w:marBottom w:val="2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0712327">
                                          <w:marLeft w:val="0"/>
                                          <w:marRight w:val="0"/>
                                          <w:marTop w:val="0"/>
                                          <w:marBottom w:val="2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0712523">
                                          <w:marLeft w:val="0"/>
                                          <w:marRight w:val="0"/>
                                          <w:marTop w:val="0"/>
                                          <w:marBottom w:val="2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0712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0711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0712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07121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70712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4" w:color="auto"/>
                                                            <w:left w:val="none" w:sz="0" w:space="0" w:color="auto"/>
                                                            <w:bottom w:val="single" w:sz="4" w:space="4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0712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413">
                      <w:marLeft w:val="-4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071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712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712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712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0712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712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0712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0711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0711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70711970">
                                                      <w:marLeft w:val="2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707120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70712233">
                                                      <w:marLeft w:val="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70712296">
                                                      <w:marLeft w:val="2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70712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0712162">
                                                      <w:marLeft w:val="0"/>
                                                      <w:marRight w:val="0"/>
                                                      <w:marTop w:val="8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07118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07119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07116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707117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70711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707121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707121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707122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70712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0711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0711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707125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70712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0712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0712385">
                                                          <w:marLeft w:val="0"/>
                                                          <w:marRight w:val="0"/>
                                                          <w:marTop w:val="80"/>
                                                          <w:marBottom w:val="80"/>
                                                          <w:divBdr>
                                                            <w:top w:val="single" w:sz="4" w:space="0" w:color="auto"/>
                                                            <w:left w:val="none" w:sz="0" w:space="0" w:color="auto"/>
                                                            <w:bottom w:val="single" w:sz="4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0712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07119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70712084">
                                                                  <w:marLeft w:val="1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0712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0712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0712477">
                                                              <w:marLeft w:val="0"/>
                                                              <w:marRight w:val="0"/>
                                                              <w:marTop w:val="2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707121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0711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0712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2155">
          <w:marLeft w:val="0"/>
          <w:marRight w:val="1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712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711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71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0712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712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0712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0712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0711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0712462">
                                                          <w:marLeft w:val="0"/>
                                                          <w:marRight w:val="0"/>
                                                          <w:marTop w:val="8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0712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0712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07117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07120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711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0711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07117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0711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0711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071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0711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0712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07121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07124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0712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0711675">
                                                                                  <w:marLeft w:val="96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single" w:sz="4" w:space="6" w:color="CCCCCC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07116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07116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707121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707124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70712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07117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1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18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18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18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18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19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19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19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20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22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22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23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24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125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707119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0712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70712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0712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07124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0712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07118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07121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7071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350">
                  <w:marLeft w:val="0"/>
                  <w:marRight w:val="0"/>
                  <w:marTop w:val="0"/>
                  <w:marBottom w:val="1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711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711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712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0712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0712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707">
          <w:marLeft w:val="4050"/>
          <w:marRight w:val="300"/>
          <w:marTop w:val="2630"/>
          <w:marBottom w:val="0"/>
          <w:divBdr>
            <w:top w:val="single" w:sz="4" w:space="3" w:color="DA243A"/>
            <w:left w:val="single" w:sz="4" w:space="28" w:color="DA243A"/>
            <w:bottom w:val="single" w:sz="4" w:space="3" w:color="DA243A"/>
            <w:right w:val="single" w:sz="4" w:space="5" w:color="DA243A"/>
          </w:divBdr>
        </w:div>
        <w:div w:id="470711992">
          <w:marLeft w:val="0"/>
          <w:marRight w:val="0"/>
          <w:marTop w:val="10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2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2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67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712390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71248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7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126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71252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71253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0712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879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712236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71227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712289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7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80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71238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71250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71251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071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2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2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2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2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980">
              <w:marLeft w:val="0"/>
              <w:marRight w:val="150"/>
              <w:marTop w:val="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1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712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071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678">
              <w:marLeft w:val="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2269">
              <w:marLeft w:val="-1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0712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2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2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2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2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2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26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861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  <w:div w:id="47071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12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2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1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125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125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sa.b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9</Pages>
  <Words>2221</Words>
  <Characters>16637</Characters>
  <Application>Microsoft Office Outlook</Application>
  <DocSecurity>0</DocSecurity>
  <Lines>0</Lines>
  <Paragraphs>0</Paragraphs>
  <ScaleCrop>false</ScaleCrop>
  <Company>БСА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ГРАМАДСКАЕ  АБ’ЯДНАННЕ</dc:title>
  <dc:subject/>
  <dc:creator>Ирина</dc:creator>
  <cp:keywords/>
  <dc:description/>
  <cp:lastModifiedBy>User_2</cp:lastModifiedBy>
  <cp:revision>3</cp:revision>
  <cp:lastPrinted>2020-03-20T12:09:00Z</cp:lastPrinted>
  <dcterms:created xsi:type="dcterms:W3CDTF">2021-03-22T11:05:00Z</dcterms:created>
  <dcterms:modified xsi:type="dcterms:W3CDTF">2021-03-22T11:29:00Z</dcterms:modified>
</cp:coreProperties>
</file>